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5FFA" w:rsidRPr="009D612A" w:rsidRDefault="00232973" w:rsidP="00025FFA">
      <w:pPr>
        <w:spacing w:before="240"/>
        <w:rPr>
          <w:rFonts w:ascii="Century Gothic" w:hAnsi="Century Gothic"/>
          <w:i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612A">
        <w:rPr>
          <w:rFonts w:ascii="Century Gothic" w:hAnsi="Century Gothic"/>
          <w:i/>
          <w:noProof/>
          <w:color w:val="000000" w:themeColor="text1"/>
          <w:sz w:val="32"/>
          <w:szCs w:val="32"/>
          <w:highlight w:val="green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7104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7770" cy="10691495"/>
                <wp:effectExtent l="0" t="0" r="508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301" cy="10692000"/>
                          <a:chOff x="849" y="0"/>
                          <a:chExt cx="7557976" cy="10691495"/>
                        </a:xfrm>
                      </wpg:grpSpPr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" y="0"/>
                            <a:ext cx="7557976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5" name="Группа 195"/>
                        <wpg:cNvGrpSpPr/>
                        <wpg:grpSpPr>
                          <a:xfrm>
                            <a:off x="223935" y="7044612"/>
                            <a:ext cx="6868160" cy="3509645"/>
                            <a:chOff x="0" y="0"/>
                            <a:chExt cx="6868507" cy="3510098"/>
                          </a:xfrm>
                        </wpg:grpSpPr>
                        <pic:pic xmlns:pic="http://schemas.openxmlformats.org/drawingml/2006/picture">
                          <pic:nvPicPr>
                            <pic:cNvPr id="166" name="Рисунок 1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512" y="0"/>
                              <a:ext cx="2526030" cy="32346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" name="Рисунок 1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73828"/>
                              <a:ext cx="1196975" cy="636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" name="Рисунок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2592" y="2470067"/>
                              <a:ext cx="1932305" cy="932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" name="Рисунок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9491" y="2565070"/>
                              <a:ext cx="1818640" cy="8915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" name="Рисунок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41372" y="2363189"/>
                              <a:ext cx="1615440" cy="691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" name="Рисунок 1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02037" y="1330036"/>
                              <a:ext cx="966470" cy="1965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08F06" id="Группа 13" o:spid="_x0000_s1026" style="position:absolute;margin-left:0;margin-top:0;width:595.1pt;height:841.85pt;z-index:-251645440;mso-position-horizontal:center;mso-position-horizontal-relative:page;mso-position-vertical:center;mso-position-vertical-relative:page;mso-width-relative:margin;mso-height-relative:margin" coordorigin="8" coordsize="75579,106914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5" o:spid="_x0000_s1027" type="#_x0000_t75" style="position:absolute;left:8;width:75580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">
                  <v:imagedata r:id="rId17" o:title=""/>
                </v:shape>
                <v:group id="Группа 195" o:spid="_x0000_s1028" style="position:absolute;left:2239;top:70446;width:68681;height:35096" coordsize="68685,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Рисунок 166" o:spid="_x0000_s1029" type="#_x0000_t75" style="position:absolute;left:4275;width:25260;height:3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">
                    <v:imagedata r:id="rId18" o:title=""/>
                  </v:shape>
                  <v:shape id="Рисунок 167" o:spid="_x0000_s1030" type="#_x0000_t75" style="position:absolute;top:28738;width:1196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">
                    <v:imagedata r:id="rId19" o:title=""/>
                  </v:shape>
                  <v:shape id="Рисунок 194" o:spid="_x0000_s1031" type="#_x0000_t75" style="position:absolute;left:33725;top:24700;width:19323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">
                    <v:imagedata r:id="rId20" o:title=""/>
                  </v:shape>
                  <v:shape id="Рисунок 192" o:spid="_x0000_s1032" type="#_x0000_t75" style="position:absolute;left:42394;top:25650;width:18187;height: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">
                    <v:imagedata r:id="rId21" o:title=""/>
                  </v:shape>
                  <v:shape id="Рисунок 193" o:spid="_x0000_s1033" type="#_x0000_t75" style="position:absolute;left:44413;top:23631;width:16155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">
                    <v:imagedata r:id="rId22" o:title=""/>
                  </v:shape>
                  <v:shape id="Рисунок 178" o:spid="_x0000_s1034" type="#_x0000_t75" style="position:absolute;left:59020;top:13300;width:9665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">
                    <v:imagedata r:id="rId23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025FFA" w:rsidRPr="009D612A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highlight w:val="gre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Список рекомендованных принадлежностей для первоклассника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Ранец (портфель)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Школьная </w:t>
      </w:r>
      <w:proofErr w:type="gramStart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  (</w:t>
      </w:r>
      <w:proofErr w:type="gramEnd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деловой стиль)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Сменная обувь со светлой подошвой 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Сумка для сменной обуви</w:t>
      </w:r>
      <w:r w:rsidRPr="00025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(не пакет)</w:t>
      </w:r>
    </w:p>
    <w:p w:rsid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Список канцелярских товаров для первоклассника: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дневник (</w:t>
      </w:r>
      <w:proofErr w:type="gramStart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подписать)  –</w:t>
      </w:r>
      <w:proofErr w:type="gramEnd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шт.;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папка для </w:t>
      </w:r>
      <w:proofErr w:type="gramStart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тетрадей  –</w:t>
      </w:r>
      <w:proofErr w:type="gramEnd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шт.;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в клетку – 10 шт.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в косую линию – 10 шт.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плотные обложки для тетрадей – 20 шт. (все обложки тетрадей однотонные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hAnsi="Times New Roman" w:cs="Times New Roman"/>
          <w:color w:val="000000"/>
          <w:sz w:val="24"/>
          <w:szCs w:val="24"/>
        </w:rPr>
        <w:t xml:space="preserve">Обложки для книг и тетрадей на </w:t>
      </w:r>
      <w:proofErr w:type="gramStart"/>
      <w:r w:rsidRPr="00025FFA">
        <w:rPr>
          <w:rFonts w:ascii="Times New Roman" w:hAnsi="Times New Roman" w:cs="Times New Roman"/>
          <w:color w:val="000000"/>
          <w:sz w:val="24"/>
          <w:szCs w:val="24"/>
        </w:rPr>
        <w:t>печатной  основе</w:t>
      </w:r>
      <w:proofErr w:type="gramEnd"/>
      <w:r w:rsidRPr="00025FFA">
        <w:rPr>
          <w:rFonts w:ascii="Times New Roman" w:hAnsi="Times New Roman" w:cs="Times New Roman"/>
          <w:color w:val="000000"/>
          <w:sz w:val="24"/>
          <w:szCs w:val="24"/>
        </w:rPr>
        <w:t xml:space="preserve"> (желательно приобретать после получения учебников)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hAnsi="Times New Roman" w:cs="Times New Roman"/>
          <w:color w:val="000000"/>
          <w:sz w:val="24"/>
          <w:szCs w:val="24"/>
        </w:rPr>
        <w:t>Пенал (лучше мягкий, не пластмассовый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шариковые ручки с синей пастой-3 </w:t>
      </w:r>
      <w:proofErr w:type="gramStart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шт.(</w:t>
      </w:r>
      <w:proofErr w:type="gramEnd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проверить, чтобы хорошо писали и были удобными для ребенка);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hAnsi="Times New Roman" w:cs="Times New Roman"/>
          <w:color w:val="000000"/>
          <w:sz w:val="24"/>
          <w:szCs w:val="24"/>
        </w:rPr>
        <w:t xml:space="preserve">карандаши простые - 3 </w:t>
      </w:r>
      <w:proofErr w:type="spellStart"/>
      <w:r w:rsidRPr="00025FFA">
        <w:rPr>
          <w:rFonts w:ascii="Times New Roman" w:hAnsi="Times New Roman" w:cs="Times New Roman"/>
          <w:color w:val="000000"/>
          <w:sz w:val="24"/>
          <w:szCs w:val="24"/>
        </w:rPr>
        <w:t>шт</w:t>
      </w:r>
      <w:proofErr w:type="spellEnd"/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hAnsi="Times New Roman" w:cs="Times New Roman"/>
          <w:color w:val="000000"/>
          <w:sz w:val="24"/>
          <w:szCs w:val="24"/>
        </w:rPr>
        <w:t>карандаши цветные 12 цветов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hAnsi="Times New Roman" w:cs="Times New Roman"/>
          <w:color w:val="000000"/>
          <w:sz w:val="24"/>
          <w:szCs w:val="24"/>
        </w:rPr>
        <w:t>ластик мягкий, 2 шт.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линейка </w:t>
      </w:r>
      <w:r w:rsidRPr="00025FFA">
        <w:rPr>
          <w:rFonts w:ascii="Times New Roman" w:hAnsi="Times New Roman" w:cs="Times New Roman"/>
          <w:color w:val="000000"/>
          <w:sz w:val="24"/>
          <w:szCs w:val="24"/>
        </w:rPr>
        <w:t xml:space="preserve">(деревянная) </w:t>
      </w: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20 см – 1 шт.;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папка с файлами – 2 шт.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hAnsi="Times New Roman" w:cs="Times New Roman"/>
          <w:color w:val="000000"/>
          <w:sz w:val="24"/>
          <w:szCs w:val="24"/>
        </w:rPr>
        <w:t>точилка для карандашей (удобно пользоваться точилкой с контейнером)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hAnsi="Times New Roman" w:cs="Times New Roman"/>
          <w:color w:val="000000"/>
          <w:sz w:val="24"/>
          <w:szCs w:val="24"/>
        </w:rPr>
        <w:t>закладки для книг, более практичны закладки, изготовленные из тесьмы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Принадлежности для урока изобразительного искусства: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альбом для рисования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акварельные </w:t>
      </w:r>
      <w:proofErr w:type="gramStart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краски  (</w:t>
      </w:r>
      <w:proofErr w:type="gramEnd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цветов) – 1 </w:t>
      </w:r>
      <w:proofErr w:type="spellStart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баночка-непроливайка </w:t>
      </w:r>
      <w:proofErr w:type="gramStart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для  воды</w:t>
      </w:r>
      <w:proofErr w:type="gramEnd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 шт.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 кистей для рисования: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влажные и сухие салфетки;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клеенка на парту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Принадлежности для урока труда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папка для труда (на молнии) – 1 шт.;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hAnsi="Times New Roman" w:cs="Times New Roman"/>
          <w:color w:val="000000"/>
          <w:sz w:val="24"/>
          <w:szCs w:val="24"/>
        </w:rPr>
        <w:t>цветная бумага (односторонняя, листы раздельные, а не соединенные скрепкой)-2 набора;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цветная бумага (двусторонняя) – 2 набора;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цветной картон – 2 набора;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белый картон – 1 упаковка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hAnsi="Times New Roman" w:cs="Times New Roman"/>
          <w:color w:val="000000"/>
          <w:sz w:val="24"/>
          <w:szCs w:val="24"/>
        </w:rPr>
        <w:t>Клей ПВА в тюбике (с кисточкой)</w:t>
      </w: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– 1 шт.;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025FFA">
        <w:rPr>
          <w:rFonts w:ascii="Times New Roman" w:hAnsi="Times New Roman" w:cs="Times New Roman"/>
          <w:color w:val="000000"/>
          <w:sz w:val="24"/>
          <w:szCs w:val="24"/>
        </w:rPr>
        <w:t xml:space="preserve">Пластилин </w:t>
      </w: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proofErr w:type="gramEnd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упаковка;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дощечка для лепки – 1 шт.;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ножницы с закругленными концами </w:t>
      </w:r>
      <w:r w:rsidRPr="00025FFA">
        <w:rPr>
          <w:rFonts w:ascii="Times New Roman" w:hAnsi="Times New Roman" w:cs="Times New Roman"/>
          <w:color w:val="000000"/>
          <w:sz w:val="24"/>
          <w:szCs w:val="24"/>
        </w:rPr>
        <w:t>(проверьте, чтобы хорошо резали бумагу</w:t>
      </w:r>
      <w:proofErr w:type="gramStart"/>
      <w:r w:rsidRPr="00025FFA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proofErr w:type="gramEnd"/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шт.: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025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 вещей</w:t>
      </w:r>
      <w:proofErr w:type="gramEnd"/>
      <w:r w:rsidRPr="00025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для первоклассника к уроку физкультуры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белая футболка без рисунка – 1-2 шт.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спортивные тёмные шорты – 1 шт.;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чистые носки;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кеды или кроссовки – 1 шт.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спортивный костюм для улицы; </w:t>
      </w:r>
    </w:p>
    <w:p w:rsidR="00025FFA" w:rsidRPr="00025FFA" w:rsidRDefault="00025FFA" w:rsidP="00025FFA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Сумка для спортивной формы</w:t>
      </w:r>
      <w:r w:rsidRPr="00025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5FFA">
        <w:rPr>
          <w:rFonts w:ascii="Times New Roman" w:eastAsia="Times New Roman" w:hAnsi="Times New Roman" w:cs="Times New Roman"/>
          <w:color w:val="000000"/>
          <w:sz w:val="24"/>
          <w:szCs w:val="24"/>
        </w:rPr>
        <w:t>(не пакет)</w:t>
      </w:r>
    </w:p>
    <w:p w:rsidR="00025FFA" w:rsidRPr="00554602" w:rsidRDefault="00025FFA" w:rsidP="00554602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54602">
        <w:rPr>
          <w:b/>
          <w:bCs/>
          <w:color w:val="000000"/>
          <w:sz w:val="28"/>
        </w:rPr>
        <w:t>Все предметы и вещи ОБЯЗАТЕЛЬНО должны быть подписаны</w:t>
      </w:r>
      <w:r w:rsidRPr="00554602">
        <w:rPr>
          <w:b/>
          <w:bCs/>
          <w:color w:val="000000"/>
          <w:sz w:val="28"/>
        </w:rPr>
        <w:t>!</w:t>
      </w:r>
    </w:p>
    <w:p w:rsidR="0066510D" w:rsidRPr="00025FFA" w:rsidRDefault="0066510D" w:rsidP="00025FFA">
      <w:pPr>
        <w:tabs>
          <w:tab w:val="left" w:pos="3495"/>
        </w:tabs>
        <w:rPr>
          <w:rFonts w:ascii="Times New Roman" w:hAnsi="Times New Roman" w:cs="Times New Roman"/>
          <w:i/>
          <w:color w:val="FF3B5F"/>
          <w:sz w:val="28"/>
          <w:szCs w:val="28"/>
        </w:rPr>
      </w:pPr>
    </w:p>
    <w:p w:rsidR="0066510D" w:rsidRPr="006261BB" w:rsidRDefault="0066510D" w:rsidP="009B4F4A">
      <w:pPr>
        <w:ind w:left="1134" w:right="2125"/>
        <w:jc w:val="center"/>
        <w:rPr>
          <w:rFonts w:ascii="Century Gothic" w:hAnsi="Century Gothic"/>
          <w:i/>
          <w:color w:val="FF3B5F"/>
          <w:sz w:val="60"/>
          <w:szCs w:val="60"/>
        </w:rPr>
      </w:pPr>
      <w:r w:rsidRPr="006261BB">
        <w:rPr>
          <w:rFonts w:ascii="Century Gothic" w:hAnsi="Century Gothic"/>
          <w:i/>
          <w:color w:val="FF3B5F"/>
          <w:sz w:val="112"/>
          <w:szCs w:val="112"/>
        </w:rPr>
        <w:lastRenderedPageBreak/>
        <w:br w:type="page"/>
      </w:r>
    </w:p>
    <w:p w:rsidR="00990CEE" w:rsidRPr="006261BB" w:rsidRDefault="00232973" w:rsidP="000F7184">
      <w:pPr>
        <w:tabs>
          <w:tab w:val="left" w:pos="6096"/>
        </w:tabs>
        <w:ind w:left="6096"/>
        <w:rPr>
          <w:rFonts w:ascii="Century Gothic" w:hAnsi="Century Gothic"/>
          <w:i/>
          <w:color w:val="FF3B5F"/>
        </w:rPr>
      </w:pPr>
      <w:r>
        <w:rPr>
          <w:rFonts w:ascii="Century Gothic" w:hAnsi="Century Gothic"/>
          <w:i/>
          <w:noProof/>
          <w:color w:val="FF3B5F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5230" cy="10688320"/>
                <wp:effectExtent l="0" t="0" r="762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757" cy="10688400"/>
                          <a:chOff x="321" y="0"/>
                          <a:chExt cx="7555222" cy="1068832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" y="0"/>
                            <a:ext cx="7555222" cy="1068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9633" y="1408922"/>
                            <a:ext cx="2282825" cy="2759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3" name="Группа 243"/>
                        <wpg:cNvGrpSpPr/>
                        <wpg:grpSpPr>
                          <a:xfrm>
                            <a:off x="3862872" y="2006082"/>
                            <a:ext cx="2349842" cy="1317625"/>
                            <a:chOff x="-1" y="0"/>
                            <a:chExt cx="2350144" cy="1318161"/>
                          </a:xfrm>
                        </wpg:grpSpPr>
                        <wps:wsp>
                          <wps:cNvPr id="55" name="Прямая соединительная линия 55"/>
                          <wps:cNvCnPr/>
                          <wps:spPr>
                            <a:xfrm>
                              <a:off x="-1" y="0"/>
                              <a:ext cx="235014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Прямая соединительная линия 66"/>
                          <wps:cNvCnPr/>
                          <wps:spPr>
                            <a:xfrm>
                              <a:off x="0" y="641267"/>
                              <a:ext cx="235014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Прямая соединительная линия 69"/>
                          <wps:cNvCnPr/>
                          <wps:spPr>
                            <a:xfrm>
                              <a:off x="-1" y="1318161"/>
                              <a:ext cx="235014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1" name="Группа 241"/>
                        <wpg:cNvGrpSpPr/>
                        <wpg:grpSpPr>
                          <a:xfrm>
                            <a:off x="1222309" y="4478694"/>
                            <a:ext cx="4974127" cy="783590"/>
                            <a:chOff x="-1" y="0"/>
                            <a:chExt cx="4974433" cy="783772"/>
                          </a:xfrm>
                        </wpg:grpSpPr>
                        <wps:wsp>
                          <wps:cNvPr id="73" name="Прямая соединительная линия 73"/>
                          <wps:cNvCnPr/>
                          <wps:spPr>
                            <a:xfrm>
                              <a:off x="-1" y="11876"/>
                              <a:ext cx="234998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Прямая соединительная линия 79"/>
                          <wps:cNvCnPr/>
                          <wps:spPr>
                            <a:xfrm>
                              <a:off x="-1" y="783772"/>
                              <a:ext cx="234998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Прямая соединительная линия 80"/>
                          <wps:cNvCnPr/>
                          <wps:spPr>
                            <a:xfrm>
                              <a:off x="2624446" y="0"/>
                              <a:ext cx="234998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Прямая соединительная линия 81"/>
                          <wps:cNvCnPr/>
                          <wps:spPr>
                            <a:xfrm>
                              <a:off x="2624446" y="783772"/>
                              <a:ext cx="234998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2" name="Группа 222"/>
                        <wpg:cNvGrpSpPr/>
                        <wpg:grpSpPr>
                          <a:xfrm>
                            <a:off x="205273" y="6997959"/>
                            <a:ext cx="6868160" cy="3509645"/>
                            <a:chOff x="0" y="0"/>
                            <a:chExt cx="6868160" cy="3509645"/>
                          </a:xfrm>
                        </wpg:grpSpPr>
                        <wpg:grpSp>
                          <wpg:cNvPr id="196" name="Группа 196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Рисунок 1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Рисунок 1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Рисунок 1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0" name="Рисунок 2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1" name="Рисунок 2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2" name="Рисунок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3" name="Рисунок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10150" y="1847850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2" name="Группа 242"/>
                        <wpg:cNvGrpSpPr/>
                        <wpg:grpSpPr>
                          <a:xfrm>
                            <a:off x="1222310" y="5868955"/>
                            <a:ext cx="4955697" cy="723900"/>
                            <a:chOff x="0" y="0"/>
                            <a:chExt cx="4956151" cy="724395"/>
                          </a:xfrm>
                        </wpg:grpSpPr>
                        <wps:wsp>
                          <wps:cNvPr id="82" name="Прямая соединительная линия 82"/>
                          <wps:cNvCnPr/>
                          <wps:spPr>
                            <a:xfrm>
                              <a:off x="0" y="0"/>
                              <a:ext cx="49561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Прямая соединительная линия 83"/>
                          <wps:cNvCnPr/>
                          <wps:spPr>
                            <a:xfrm>
                              <a:off x="0" y="724395"/>
                              <a:ext cx="49561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AF5D8" id="Группа 11" o:spid="_x0000_s1026" style="position:absolute;margin-left:0;margin-top:0;width:594.9pt;height:841.6pt;z-index:-251625984;mso-position-horizontal:center;mso-position-horizontal-relative:page;mso-position-vertical:center;mso-position-vertical-relative:page;mso-width-relative:margin;mso-height-relative:margin" coordorigin="3" coordsize="75552,106883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">
                <v:shape id="Рисунок 9" o:spid="_x0000_s1027" type="#_x0000_t75" style="position:absolute;left:3;width:75552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">
                  <v:imagedata r:id="rId27" o:title=""/>
                </v:shape>
                <v:shape id="Рисунок 3" o:spid="_x0000_s1028" type="#_x0000_t75" style="position:absolute;left:12596;top:14089;width:22828;height:27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">
                  <v:imagedata r:id="rId28" o:title=""/>
                </v:shape>
                <v:group id="Группа 243" o:spid="_x0000_s1029" style="position:absolute;left:38628;top:20060;width:23499;height:13177" coordorigin="" coordsize="23501,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line id="Прямая соединительная линия 55" o:spid="_x0000_s1030" style="position:absolute;visibility:visible;mso-wrap-style:square" from="0,0" to="235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66" o:spid="_x0000_s1031" style="position:absolute;visibility:visible;mso-wrap-style:square" from="0,6412" to="23501,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69" o:spid="_x0000_s1032" style="position:absolute;visibility:visible;mso-wrap-style:square" from="0,13181" to="23501,1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" strokecolor="black [3213]" strokeweight="1pt">
                    <v:stroke joinstyle="miter"/>
                  </v:line>
                </v:group>
                <v:group id="Группа 241" o:spid="_x0000_s1033" style="position:absolute;left:12223;top:44786;width:49741;height:7836" coordorigin="" coordsize="49744,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line id="Прямая соединительная линия 73" o:spid="_x0000_s1034" style="position:absolute;visibility:visible;mso-wrap-style:square" from="0,118" to="23499,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79" o:spid="_x0000_s1035" style="position:absolute;visibility:visible;mso-wrap-style:square" from="0,7837" to="23499,7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80" o:spid="_x0000_s1036" style="position:absolute;visibility:visible;mso-wrap-style:square" from="26244,0" to="497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" strokecolor="black [3213]" strokeweight="1pt">
                    <v:stroke joinstyle="miter"/>
                  </v:line>
                  <v:line id="Прямая соединительная линия 81" o:spid="_x0000_s1037" style="position:absolute;visibility:visible;mso-wrap-style:square" from="26244,7837" to="49744,7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" strokecolor="black [3213]" strokeweight="1pt">
                    <v:stroke joinstyle="miter"/>
                  </v:line>
                </v:group>
                <v:group id="Группа 222" o:spid="_x0000_s1038" style="position:absolute;left:2052;top:69979;width:68682;height:35097" coordsize="68681,3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group id="Группа 196" o:spid="_x0000_s1039" style="position:absolute;width:68681;height:35096" coordsize="68685,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Рисунок 197" o:spid="_x0000_s1040" type="#_x0000_t75" style="position:absolute;left:4275;width:25260;height:3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">
                      <v:imagedata r:id="rId18" o:title=""/>
                    </v:shape>
                    <v:shape id="Рисунок 198" o:spid="_x0000_s1041" type="#_x0000_t75" style="position:absolute;top:28738;width:1196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">
                      <v:imagedata r:id="rId19" o:title=""/>
                    </v:shape>
                    <v:shape id="Рисунок 199" o:spid="_x0000_s1042" type="#_x0000_t75" style="position:absolute;left:33725;top:24700;width:19323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">
                      <v:imagedata r:id="rId20" o:title=""/>
                    </v:shape>
                    <v:shape id="Рисунок 200" o:spid="_x0000_s1043" type="#_x0000_t75" style="position:absolute;left:42394;top:25650;width:18187;height: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">
                      <v:imagedata r:id="rId21" o:title=""/>
                    </v:shape>
                    <v:shape id="Рисунок 201" o:spid="_x0000_s1044" type="#_x0000_t75" style="position:absolute;left:44413;top:23631;width:16155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">
                      <v:imagedata r:id="rId22" o:title=""/>
                    </v:shape>
                    <v:shape id="Рисунок 202" o:spid="_x0000_s1045" type="#_x0000_t75" style="position:absolute;left:59020;top:13300;width:9665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">
                      <v:imagedata r:id="rId23" o:title=""/>
                    </v:shape>
                  </v:group>
                  <v:shape id="Рисунок 203" o:spid="_x0000_s1046" type="#_x0000_t75" style="position:absolute;left:50101;top:18478;width:5912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">
                    <v:imagedata r:id="rId29" o:title=""/>
                  </v:shape>
                </v:group>
                <v:group id="Группа 242" o:spid="_x0000_s1047" style="position:absolute;left:12223;top:58689;width:49557;height:7239" coordsize="49561,7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line id="Прямая соединительная линия 82" o:spid="_x0000_s1048" style="position:absolute;visibility:visible;mso-wrap-style:square" from="0,0" to="4956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83" o:spid="_x0000_s1049" style="position:absolute;visibility:visible;mso-wrap-style:square" from="0,7243" to="49561,7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" strokecolor="black [3213]" strokeweight="1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</w:p>
    <w:p w:rsidR="0026727B" w:rsidRPr="006261BB" w:rsidRDefault="0026727B" w:rsidP="008D53A7">
      <w:pPr>
        <w:ind w:left="6096"/>
        <w:rPr>
          <w:rFonts w:ascii="Century Gothic" w:hAnsi="Century Gothic"/>
          <w:i/>
          <w:color w:val="FF3B5F"/>
        </w:rPr>
      </w:pPr>
    </w:p>
    <w:p w:rsidR="0026727B" w:rsidRPr="006261BB" w:rsidRDefault="0026727B" w:rsidP="00265A5F">
      <w:pPr>
        <w:ind w:left="851"/>
        <w:rPr>
          <w:rFonts w:ascii="Century Gothic" w:hAnsi="Century Gothic"/>
          <w:i/>
          <w:color w:val="FF3B5F"/>
        </w:rPr>
      </w:pPr>
    </w:p>
    <w:p w:rsidR="0026727B" w:rsidRPr="006261BB" w:rsidRDefault="0026727B" w:rsidP="0026727B">
      <w:pPr>
        <w:ind w:left="6096"/>
        <w:rPr>
          <w:rFonts w:ascii="Century Gothic" w:hAnsi="Century Gothic"/>
          <w:i/>
          <w:color w:val="FF3B5F"/>
        </w:rPr>
      </w:pPr>
    </w:p>
    <w:p w:rsidR="0026727B" w:rsidRPr="006261BB" w:rsidRDefault="006261BB" w:rsidP="008D53A7">
      <w:pPr>
        <w:ind w:left="142"/>
        <w:rPr>
          <w:rFonts w:ascii="Century Gothic" w:hAnsi="Century Gothic"/>
          <w:i/>
          <w:color w:val="FF3B5F"/>
        </w:rPr>
      </w:pPr>
      <w:r w:rsidRPr="006261BB">
        <w:rPr>
          <w:rFonts w:ascii="Century Gothic" w:hAnsi="Century Gothic"/>
          <w:i/>
          <w:noProof/>
          <w:color w:val="FF3B5F"/>
          <w:lang w:val="en-US"/>
        </w:rPr>
        <w:drawing>
          <wp:anchor distT="0" distB="0" distL="114300" distR="114300" simplePos="0" relativeHeight="251520512" behindDoc="0" locked="0" layoutInCell="1" allowOverlap="1" wp14:anchorId="39BA9D43" wp14:editId="472FF439">
            <wp:simplePos x="0" y="0"/>
            <wp:positionH relativeFrom="column">
              <wp:posOffset>1226185</wp:posOffset>
            </wp:positionH>
            <wp:positionV relativeFrom="paragraph">
              <wp:posOffset>354330</wp:posOffset>
            </wp:positionV>
            <wp:extent cx="1583690" cy="1818167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81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9"/>
      </w:tblGrid>
      <w:tr w:rsidR="001C3CB7" w:rsidRPr="006261BB" w:rsidTr="00A37B23">
        <w:trPr>
          <w:trHeight w:val="1000"/>
        </w:trPr>
        <w:tc>
          <w:tcPr>
            <w:tcW w:w="4109" w:type="dxa"/>
          </w:tcPr>
          <w:p w:rsidR="0010573F" w:rsidRPr="006261BB" w:rsidRDefault="0010573F" w:rsidP="009B4F4A">
            <w:pPr>
              <w:tabs>
                <w:tab w:val="left" w:pos="6096"/>
              </w:tabs>
              <w:ind w:left="33" w:right="-108"/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Имя:</w:t>
            </w:r>
          </w:p>
        </w:tc>
      </w:tr>
      <w:tr w:rsidR="001C3CB7" w:rsidRPr="006261BB" w:rsidTr="00A37B23">
        <w:trPr>
          <w:trHeight w:val="1076"/>
        </w:trPr>
        <w:tc>
          <w:tcPr>
            <w:tcW w:w="4109" w:type="dxa"/>
          </w:tcPr>
          <w:p w:rsidR="003146CA" w:rsidRPr="00C22E7E" w:rsidRDefault="0010573F" w:rsidP="00C22E7E">
            <w:pPr>
              <w:tabs>
                <w:tab w:val="left" w:pos="6096"/>
              </w:tabs>
              <w:ind w:left="33" w:right="-108"/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Дата рождения:</w:t>
            </w:r>
          </w:p>
        </w:tc>
      </w:tr>
      <w:tr w:rsidR="000E4691" w:rsidRPr="006261BB" w:rsidTr="00A37B23">
        <w:trPr>
          <w:trHeight w:val="836"/>
        </w:trPr>
        <w:tc>
          <w:tcPr>
            <w:tcW w:w="4109" w:type="dxa"/>
          </w:tcPr>
          <w:p w:rsidR="003146CA" w:rsidRPr="006261BB" w:rsidRDefault="006261BB" w:rsidP="006261BB">
            <w:pPr>
              <w:tabs>
                <w:tab w:val="left" w:pos="6096"/>
              </w:tabs>
              <w:ind w:left="33" w:right="-108"/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Город</w:t>
            </w:r>
            <w:r w:rsidR="0010573F" w:rsidRPr="006261BB">
              <w:rPr>
                <w:rFonts w:ascii="Century Gothic" w:hAnsi="Century Gothic"/>
                <w:color w:val="FF3B5F"/>
                <w:sz w:val="28"/>
                <w:szCs w:val="28"/>
              </w:rPr>
              <w:t>:</w:t>
            </w:r>
          </w:p>
        </w:tc>
      </w:tr>
    </w:tbl>
    <w:p w:rsidR="0026727B" w:rsidRPr="006261BB" w:rsidRDefault="0026727B" w:rsidP="0010573F">
      <w:pPr>
        <w:tabs>
          <w:tab w:val="left" w:pos="3293"/>
        </w:tabs>
        <w:rPr>
          <w:rFonts w:ascii="Century Gothic" w:hAnsi="Century Gothic"/>
          <w:color w:val="FF3B5F"/>
          <w:sz w:val="28"/>
          <w:szCs w:val="28"/>
        </w:rPr>
      </w:pPr>
    </w:p>
    <w:p w:rsidR="0026727B" w:rsidRPr="006261BB" w:rsidRDefault="0026727B" w:rsidP="006261BB">
      <w:pPr>
        <w:tabs>
          <w:tab w:val="left" w:pos="6096"/>
        </w:tabs>
        <w:rPr>
          <w:rFonts w:ascii="Century Gothic" w:hAnsi="Century Gothic"/>
          <w:color w:val="FF3B5F"/>
          <w:sz w:val="28"/>
          <w:szCs w:val="28"/>
        </w:rPr>
      </w:pPr>
    </w:p>
    <w:tbl>
      <w:tblPr>
        <w:tblStyle w:val="a4"/>
        <w:tblpPr w:leftFromText="180" w:rightFromText="180" w:vertAnchor="text" w:tblpX="1276" w:tblpY="-70"/>
        <w:tblW w:w="8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3969"/>
      </w:tblGrid>
      <w:tr w:rsidR="000E4691" w:rsidRPr="006261BB" w:rsidTr="00A37B23">
        <w:trPr>
          <w:trHeight w:val="1210"/>
        </w:trPr>
        <w:tc>
          <w:tcPr>
            <w:tcW w:w="4138" w:type="dxa"/>
          </w:tcPr>
          <w:p w:rsidR="000E4691" w:rsidRPr="006261BB" w:rsidRDefault="000E4691" w:rsidP="00A37B23">
            <w:pPr>
              <w:tabs>
                <w:tab w:val="left" w:pos="6096"/>
              </w:tabs>
              <w:ind w:right="601"/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Школа</w:t>
            </w:r>
            <w:r w:rsidRPr="006261BB"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  <w:t>:</w:t>
            </w:r>
          </w:p>
        </w:tc>
        <w:tc>
          <w:tcPr>
            <w:tcW w:w="3969" w:type="dxa"/>
          </w:tcPr>
          <w:p w:rsidR="000E4691" w:rsidRPr="006261BB" w:rsidRDefault="000E4691" w:rsidP="00A37B23">
            <w:pPr>
              <w:tabs>
                <w:tab w:val="left" w:pos="6096"/>
              </w:tabs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Класс:</w:t>
            </w:r>
          </w:p>
        </w:tc>
      </w:tr>
      <w:tr w:rsidR="000E4691" w:rsidRPr="006261BB" w:rsidTr="00A37B23">
        <w:trPr>
          <w:trHeight w:val="955"/>
        </w:trPr>
        <w:tc>
          <w:tcPr>
            <w:tcW w:w="4138" w:type="dxa"/>
          </w:tcPr>
          <w:p w:rsidR="000E4691" w:rsidRPr="006261BB" w:rsidRDefault="000E4691" w:rsidP="00524530">
            <w:pPr>
              <w:tabs>
                <w:tab w:val="left" w:pos="6096"/>
              </w:tabs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Год:</w:t>
            </w:r>
          </w:p>
        </w:tc>
        <w:tc>
          <w:tcPr>
            <w:tcW w:w="3969" w:type="dxa"/>
          </w:tcPr>
          <w:p w:rsidR="000E4691" w:rsidRPr="006261BB" w:rsidRDefault="000E4691" w:rsidP="00A37B23">
            <w:pPr>
              <w:tabs>
                <w:tab w:val="right" w:pos="4036"/>
              </w:tabs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Телефон:</w:t>
            </w:r>
          </w:p>
        </w:tc>
      </w:tr>
    </w:tbl>
    <w:p w:rsidR="000F7184" w:rsidRPr="006261BB" w:rsidRDefault="000F7184" w:rsidP="000F7184">
      <w:pPr>
        <w:tabs>
          <w:tab w:val="left" w:pos="6096"/>
        </w:tabs>
        <w:rPr>
          <w:rFonts w:ascii="Century Gothic" w:hAnsi="Century Gothic"/>
          <w:color w:val="FF3B5F"/>
          <w:sz w:val="28"/>
          <w:szCs w:val="28"/>
        </w:rPr>
      </w:pPr>
    </w:p>
    <w:p w:rsidR="0010573F" w:rsidRPr="006261BB" w:rsidRDefault="0010573F" w:rsidP="006261BB">
      <w:pPr>
        <w:ind w:right="1841"/>
        <w:rPr>
          <w:rFonts w:ascii="Century Gothic" w:hAnsi="Century Gothic"/>
          <w:color w:val="FF3B5F"/>
          <w:sz w:val="28"/>
          <w:szCs w:val="28"/>
        </w:rPr>
      </w:pPr>
    </w:p>
    <w:tbl>
      <w:tblPr>
        <w:tblStyle w:val="a4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</w:tblGrid>
      <w:tr w:rsidR="001C3CB7" w:rsidRPr="006261BB" w:rsidTr="00A37B23">
        <w:trPr>
          <w:trHeight w:val="1118"/>
        </w:trPr>
        <w:tc>
          <w:tcPr>
            <w:tcW w:w="8222" w:type="dxa"/>
          </w:tcPr>
          <w:p w:rsidR="003146CA" w:rsidRPr="006261BB" w:rsidRDefault="0010573F" w:rsidP="000E099E">
            <w:pPr>
              <w:ind w:right="-108"/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Адрес</w:t>
            </w:r>
            <w:r w:rsidRPr="006261BB"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  <w:t>:</w:t>
            </w:r>
            <w:r w:rsidR="000666F5" w:rsidRPr="006261BB"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  <w:t xml:space="preserve"> </w:t>
            </w:r>
          </w:p>
        </w:tc>
      </w:tr>
      <w:tr w:rsidR="001C3CB7" w:rsidRPr="006261BB" w:rsidTr="00A37B23">
        <w:trPr>
          <w:trHeight w:val="911"/>
        </w:trPr>
        <w:tc>
          <w:tcPr>
            <w:tcW w:w="8222" w:type="dxa"/>
          </w:tcPr>
          <w:p w:rsidR="003146CA" w:rsidRPr="006261BB" w:rsidRDefault="0010573F" w:rsidP="000666F5">
            <w:pPr>
              <w:ind w:right="-108"/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Адрес школы:</w:t>
            </w:r>
          </w:p>
        </w:tc>
      </w:tr>
    </w:tbl>
    <w:p w:rsidR="00C74449" w:rsidRPr="006261BB" w:rsidRDefault="00C74449" w:rsidP="0010573F">
      <w:pPr>
        <w:ind w:right="1841"/>
        <w:rPr>
          <w:rFonts w:ascii="Century Gothic" w:hAnsi="Century Gothic"/>
          <w:i/>
          <w:color w:val="FF3B5F"/>
          <w:sz w:val="28"/>
          <w:szCs w:val="28"/>
        </w:rPr>
      </w:pPr>
    </w:p>
    <w:p w:rsidR="007329BA" w:rsidRPr="006261BB" w:rsidRDefault="007329BA" w:rsidP="00CA5E68">
      <w:pPr>
        <w:tabs>
          <w:tab w:val="left" w:pos="993"/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  <w:r w:rsidRPr="006261BB">
        <w:rPr>
          <w:rFonts w:ascii="Century Gothic" w:hAnsi="Century Gothic"/>
          <w:i/>
          <w:color w:val="FF3B5F"/>
          <w:sz w:val="28"/>
          <w:szCs w:val="28"/>
        </w:rPr>
        <w:br w:type="page"/>
      </w:r>
      <w:r w:rsidR="00FB2A9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2019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301" cy="10692000"/>
                          <a:chOff x="849" y="0"/>
                          <a:chExt cx="7557976" cy="10691495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" y="0"/>
                            <a:ext cx="7557976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Группа 24"/>
                        <wpg:cNvGrpSpPr/>
                        <wpg:grpSpPr>
                          <a:xfrm>
                            <a:off x="1492469" y="2532993"/>
                            <a:ext cx="4678472" cy="3689131"/>
                            <a:chOff x="0" y="0"/>
                            <a:chExt cx="4678472" cy="3689131"/>
                          </a:xfrm>
                        </wpg:grpSpPr>
                        <wps:wsp>
                          <wps:cNvPr id="42" name="Прямая соединительная линия 42"/>
                          <wps:cNvCnPr/>
                          <wps:spPr>
                            <a:xfrm>
                              <a:off x="0" y="0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Прямая соединительная линия 70"/>
                          <wps:cNvCnPr/>
                          <wps:spPr>
                            <a:xfrm>
                              <a:off x="10510" y="210207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Прямая соединительная линия 116"/>
                          <wps:cNvCnPr/>
                          <wps:spPr>
                            <a:xfrm>
                              <a:off x="10510" y="430924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Прямая соединительная линия 118"/>
                          <wps:cNvCnPr/>
                          <wps:spPr>
                            <a:xfrm>
                              <a:off x="10510" y="651641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Прямая соединительная линия 119"/>
                          <wps:cNvCnPr/>
                          <wps:spPr>
                            <a:xfrm>
                              <a:off x="10510" y="861848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Прямая соединительная линия 120"/>
                          <wps:cNvCnPr/>
                          <wps:spPr>
                            <a:xfrm>
                              <a:off x="10510" y="1082566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Прямая соединительная линия 121"/>
                          <wps:cNvCnPr/>
                          <wps:spPr>
                            <a:xfrm>
                              <a:off x="10510" y="1303283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Прямая соединительная линия 122"/>
                          <wps:cNvCnPr/>
                          <wps:spPr>
                            <a:xfrm>
                              <a:off x="10510" y="1513490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Прямая соединительная линия 123"/>
                          <wps:cNvCnPr/>
                          <wps:spPr>
                            <a:xfrm>
                              <a:off x="21021" y="1734207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единительная линия 127"/>
                          <wps:cNvCnPr/>
                          <wps:spPr>
                            <a:xfrm>
                              <a:off x="21021" y="1954924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Прямая соединительная линия 130"/>
                          <wps:cNvCnPr/>
                          <wps:spPr>
                            <a:xfrm>
                              <a:off x="10510" y="2165131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Прямая соединительная линия 131"/>
                          <wps:cNvCnPr/>
                          <wps:spPr>
                            <a:xfrm>
                              <a:off x="21021" y="2396359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Прямая соединительная линия 132"/>
                          <wps:cNvCnPr/>
                          <wps:spPr>
                            <a:xfrm>
                              <a:off x="21021" y="2606566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Прямая соединительная линия 19"/>
                          <wps:cNvCnPr/>
                          <wps:spPr>
                            <a:xfrm>
                              <a:off x="21021" y="2816773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Прямая соединительная линия 20"/>
                          <wps:cNvCnPr/>
                          <wps:spPr>
                            <a:xfrm>
                              <a:off x="21021" y="3048000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Прямая соединительная линия 21"/>
                          <wps:cNvCnPr/>
                          <wps:spPr>
                            <a:xfrm>
                              <a:off x="10510" y="3247697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Прямая соединительная линия 22"/>
                          <wps:cNvCnPr/>
                          <wps:spPr>
                            <a:xfrm>
                              <a:off x="21021" y="3478924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Прямая соединительная линия 23"/>
                          <wps:cNvCnPr/>
                          <wps:spPr>
                            <a:xfrm>
                              <a:off x="21021" y="3689131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2" name="Группа 212"/>
                        <wpg:cNvGrpSpPr/>
                        <wpg:grpSpPr>
                          <a:xfrm>
                            <a:off x="262759" y="7041931"/>
                            <a:ext cx="6868455" cy="3509811"/>
                            <a:chOff x="0" y="0"/>
                            <a:chExt cx="6868160" cy="3509645"/>
                          </a:xfrm>
                        </wpg:grpSpPr>
                        <wpg:grpSp>
                          <wpg:cNvPr id="204" name="Группа 204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205" name="Рисунок 2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6" name="Рисунок 2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7" name="Рисунок 2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8" name="Рисунок 2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9" name="Рисунок 2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0" name="Рисунок 2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1" name="Рисунок 2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1100" y="1857375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969E4" id="Группа 25" o:spid="_x0000_s1026" style="position:absolute;margin-left:0;margin-top:0;width:595.3pt;height:841.9pt;z-index:-251596288;mso-position-horizontal:center;mso-position-horizontal-relative:page;mso-position-vertical:center;mso-position-vertical-relative:page;mso-width-relative:margin;mso-height-relative:margin" coordorigin="8" coordsize="75579,106914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">
                <v:shape id="Рисунок 26" o:spid="_x0000_s1027" type="#_x0000_t75" style="position:absolute;left:8;width:75580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">
                  <v:imagedata r:id="rId32" o:title=""/>
                </v:shape>
                <v:group id="Группа 24" o:spid="_x0000_s1028" style="position:absolute;left:14924;top:25329;width:46785;height:36892" coordsize="46784,3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Прямая соединительная линия 42" o:spid="_x0000_s1029" style="position:absolute;visibility:visible;mso-wrap-style:square" from="0,0" to="465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70" o:spid="_x0000_s1030" style="position:absolute;visibility:visible;mso-wrap-style:square" from="105,2102" to="46679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" strokecolor="black [3213]" strokeweight="1pt">
                    <v:stroke joinstyle="miter"/>
                  </v:line>
                  <v:line id="Прямая соединительная линия 116" o:spid="_x0000_s1031" style="position:absolute;visibility:visible;mso-wrap-style:square" from="105,4309" to="46679,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18" o:spid="_x0000_s1032" style="position:absolute;visibility:visible;mso-wrap-style:square" from="105,6516" to="46679,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" strokecolor="black [3213]" strokeweight="1pt">
                    <v:stroke joinstyle="miter"/>
                  </v:line>
                  <v:line id="Прямая соединительная линия 119" o:spid="_x0000_s1033" style="position:absolute;visibility:visible;mso-wrap-style:square" from="105,8618" to="46679,8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" strokecolor="black [3213]" strokeweight="1pt">
                    <v:stroke joinstyle="miter"/>
                  </v:line>
                  <v:line id="Прямая соединительная линия 120" o:spid="_x0000_s1034" style="position:absolute;visibility:visible;mso-wrap-style:square" from="105,10825" to="46679,10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" strokecolor="black [3213]" strokeweight="1pt">
                    <v:stroke joinstyle="miter"/>
                  </v:line>
                  <v:line id="Прямая соединительная линия 121" o:spid="_x0000_s1035" style="position:absolute;visibility:visible;mso-wrap-style:square" from="105,13032" to="46679,1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22" o:spid="_x0000_s1036" style="position:absolute;visibility:visible;mso-wrap-style:square" from="105,15134" to="46679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23" o:spid="_x0000_s1037" style="position:absolute;visibility:visible;mso-wrap-style:square" from="210,17342" to="46784,1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27" o:spid="_x0000_s1038" style="position:absolute;visibility:visible;mso-wrap-style:square" from="210,19549" to="46784,19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30" o:spid="_x0000_s1039" style="position:absolute;visibility:visible;mso-wrap-style:square" from="105,21651" to="46679,2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" strokecolor="black [3213]" strokeweight="1pt">
                    <v:stroke joinstyle="miter"/>
                  </v:line>
                  <v:line id="Прямая соединительная линия 131" o:spid="_x0000_s1040" style="position:absolute;visibility:visible;mso-wrap-style:square" from="210,23963" to="46784,2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32" o:spid="_x0000_s1041" style="position:absolute;visibility:visible;mso-wrap-style:square" from="210,26065" to="46784,26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9" o:spid="_x0000_s1042" style="position:absolute;visibility:visible;mso-wrap-style:square" from="210,28167" to="46781,2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" strokecolor="black [3213]" strokeweight="1pt">
                    <v:stroke joinstyle="miter"/>
                  </v:line>
                  <v:line id="Прямая соединительная линия 20" o:spid="_x0000_s1043" style="position:absolute;visibility:visible;mso-wrap-style:square" from="210,30480" to="46781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" strokecolor="black [3213]" strokeweight="1pt">
                    <v:stroke joinstyle="miter"/>
                  </v:line>
                  <v:line id="Прямая соединительная линия 21" o:spid="_x0000_s1044" style="position:absolute;visibility:visible;mso-wrap-style:square" from="105,32476" to="46676,3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22" o:spid="_x0000_s1045" style="position:absolute;visibility:visible;mso-wrap-style:square" from="210,34789" to="46781,34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23" o:spid="_x0000_s1046" style="position:absolute;visibility:visible;mso-wrap-style:square" from="210,36891" to="46781,36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6owwAAANs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pBr9f4g/A9Q8AAAD//wMAUEsBAi0AFAAGAAgAAAAhANvh9svuAAAAhQEAABMAAAAAAAAAAAAA&#10;AAAAAAAAAFtDb250ZW50X1R5cGVzXS54bWxQSwECLQAUAAYACAAAACEAWvQsW78AAAAVAQAACwAA&#10;AAAAAAAAAAAAAAAfAQAAX3JlbHMvLnJlbHNQSwECLQAUAAYACAAAACEABDauqMMAAADbAAAADwAA&#10;AAAAAAAAAAAAAAAHAgAAZHJzL2Rvd25yZXYueG1sUEsFBgAAAAADAAMAtwAAAPcCAAAAAA==&#10;" strokecolor="black [3213]" strokeweight="1pt">
                    <v:stroke joinstyle="miter"/>
                  </v:line>
                </v:group>
                <v:group id="Группа 212" o:spid="_x0000_s1047" style="position:absolute;left:2627;top:70419;width:68685;height:35098" coordsize="68681,3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group id="Группа 204" o:spid="_x0000_s1048" style="position:absolute;width:68681;height:35096" coordsize="68685,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shape id="Рисунок 205" o:spid="_x0000_s1049" type="#_x0000_t75" style="position:absolute;left:4275;width:25260;height:3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">
                      <v:imagedata r:id="rId18" o:title=""/>
                    </v:shape>
                    <v:shape id="Рисунок 206" o:spid="_x0000_s1050" type="#_x0000_t75" style="position:absolute;top:28738;width:1196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">
                      <v:imagedata r:id="rId19" o:title=""/>
                    </v:shape>
                    <v:shape id="Рисунок 207" o:spid="_x0000_s1051" type="#_x0000_t75" style="position:absolute;left:33725;top:24700;width:19323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">
                      <v:imagedata r:id="rId20" o:title=""/>
                    </v:shape>
                    <v:shape id="Рисунок 208" o:spid="_x0000_s1052" type="#_x0000_t75" style="position:absolute;left:42394;top:25650;width:18187;height: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">
                      <v:imagedata r:id="rId21" o:title=""/>
                    </v:shape>
                    <v:shape id="Рисунок 209" o:spid="_x0000_s1053" type="#_x0000_t75" style="position:absolute;left:44413;top:23631;width:16155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">
                      <v:imagedata r:id="rId22" o:title=""/>
                    </v:shape>
                    <v:shape id="Рисунок 210" o:spid="_x0000_s1054" type="#_x0000_t75" style="position:absolute;left:59020;top:13300;width:9665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">
                      <v:imagedata r:id="rId23" o:title=""/>
                    </v:shape>
                  </v:group>
                  <v:shape id="Рисунок 211" o:spid="_x0000_s1055" type="#_x0000_t75" style="position:absolute;left:49911;top:18573;width:5911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">
                    <v:imagedata r:id="rId2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0F7184" w:rsidRPr="006261BB">
        <w:rPr>
          <w:rFonts w:ascii="Century Gothic" w:hAnsi="Century Gothic"/>
          <w:i/>
          <w:color w:val="FF3B5F"/>
          <w:sz w:val="28"/>
          <w:szCs w:val="28"/>
        </w:rPr>
        <w:tab/>
      </w:r>
    </w:p>
    <w:p w:rsidR="000F239A" w:rsidRPr="006261BB" w:rsidRDefault="000F239A" w:rsidP="000F239A">
      <w:pPr>
        <w:tabs>
          <w:tab w:val="left" w:pos="2127"/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p w:rsidR="000F239A" w:rsidRPr="006261BB" w:rsidRDefault="002D2A8C" w:rsidP="002D2A8C">
      <w:pPr>
        <w:tabs>
          <w:tab w:val="left" w:pos="3585"/>
        </w:tabs>
        <w:rPr>
          <w:rFonts w:ascii="Century Gothic" w:hAnsi="Century Gothic"/>
          <w:i/>
          <w:color w:val="FF3B5F"/>
          <w:sz w:val="28"/>
          <w:szCs w:val="28"/>
        </w:rPr>
      </w:pPr>
      <w:r w:rsidRPr="006261BB">
        <w:rPr>
          <w:rFonts w:ascii="Century Gothic" w:hAnsi="Century Gothic"/>
          <w:i/>
          <w:color w:val="FF3B5F"/>
          <w:sz w:val="28"/>
          <w:szCs w:val="28"/>
        </w:rPr>
        <w:tab/>
      </w:r>
    </w:p>
    <w:sdt>
      <w:sdtPr>
        <w:rPr>
          <w:rFonts w:ascii="Century Gothic" w:hAnsi="Century Gothic"/>
          <w:i/>
          <w:color w:val="FF3B5F"/>
          <w:sz w:val="72"/>
          <w:szCs w:val="72"/>
        </w:rPr>
        <w:id w:val="-548839956"/>
        <w:placeholder>
          <w:docPart w:val="B8C8B0F7FFB9407A85BE3DC6379921B6"/>
        </w:placeholder>
      </w:sdtPr>
      <w:sdtEndPr>
        <w:rPr>
          <w:b/>
          <w:i w:val="0"/>
        </w:rPr>
      </w:sdtEndPr>
      <w:sdtContent>
        <w:p w:rsidR="000F239A" w:rsidRPr="006261BB" w:rsidRDefault="0030770A" w:rsidP="00A37B23">
          <w:pPr>
            <w:ind w:right="-1"/>
            <w:jc w:val="center"/>
            <w:rPr>
              <w:rFonts w:ascii="Century Gothic" w:hAnsi="Century Gothic"/>
              <w:b/>
              <w:color w:val="FF3B5F"/>
              <w:sz w:val="72"/>
              <w:szCs w:val="72"/>
            </w:rPr>
          </w:pPr>
          <w:r w:rsidRPr="006261BB">
            <w:rPr>
              <w:rFonts w:ascii="Century Gothic" w:hAnsi="Century Gothic"/>
              <w:b/>
              <w:color w:val="FF3B5F"/>
              <w:sz w:val="72"/>
              <w:szCs w:val="72"/>
            </w:rPr>
            <w:t>Б</w:t>
          </w:r>
          <w:r w:rsidR="00BB1236" w:rsidRPr="006261BB">
            <w:rPr>
              <w:rFonts w:ascii="Century Gothic" w:hAnsi="Century Gothic"/>
              <w:b/>
              <w:color w:val="FF3B5F"/>
              <w:sz w:val="72"/>
              <w:szCs w:val="72"/>
            </w:rPr>
            <w:t>иография</w:t>
          </w:r>
        </w:p>
      </w:sdtContent>
    </w:sdt>
    <w:tbl>
      <w:tblPr>
        <w:tblStyle w:val="a4"/>
        <w:tblpPr w:leftFromText="181" w:rightFromText="181" w:vertAnchor="text" w:horzAnchor="page" w:tblpXSpec="center" w:tblpY="39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8"/>
      </w:tblGrid>
      <w:tr w:rsidR="006261BB" w:rsidRPr="00936836" w:rsidTr="00524530">
        <w:trPr>
          <w:trHeight w:val="6207"/>
        </w:trPr>
        <w:tc>
          <w:tcPr>
            <w:tcW w:w="7428" w:type="dxa"/>
          </w:tcPr>
          <w:p w:rsidR="006261BB" w:rsidRPr="00524530" w:rsidRDefault="006261BB" w:rsidP="00524530">
            <w:pPr>
              <w:ind w:left="34" w:right="-103"/>
              <w:rPr>
                <w:rFonts w:ascii="Century Gothic" w:hAnsi="Century Gothic"/>
                <w:color w:val="FF3B5F"/>
                <w:sz w:val="28"/>
                <w:szCs w:val="28"/>
              </w:rPr>
            </w:pPr>
          </w:p>
        </w:tc>
      </w:tr>
    </w:tbl>
    <w:p w:rsidR="000F239A" w:rsidRPr="00936836" w:rsidRDefault="000F239A" w:rsidP="000F239A">
      <w:pPr>
        <w:tabs>
          <w:tab w:val="left" w:pos="2127"/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p w:rsidR="00D73CA2" w:rsidRPr="00936836" w:rsidRDefault="00D73CA2" w:rsidP="000C0A72">
      <w:pPr>
        <w:tabs>
          <w:tab w:val="left" w:pos="2057"/>
        </w:tabs>
        <w:ind w:right="1274"/>
        <w:rPr>
          <w:rFonts w:ascii="Century Gothic" w:hAnsi="Century Gothic"/>
          <w:i/>
          <w:color w:val="FF3B5F"/>
          <w:sz w:val="28"/>
          <w:szCs w:val="28"/>
        </w:rPr>
      </w:pPr>
    </w:p>
    <w:p w:rsidR="003146CA" w:rsidRPr="00936836" w:rsidRDefault="003146CA" w:rsidP="00CA5E68">
      <w:pPr>
        <w:tabs>
          <w:tab w:val="left" w:pos="1418"/>
          <w:tab w:val="left" w:pos="6096"/>
        </w:tabs>
        <w:ind w:right="1274"/>
        <w:rPr>
          <w:rFonts w:ascii="Century Gothic" w:hAnsi="Century Gothic"/>
          <w:i/>
          <w:color w:val="FF3B5F"/>
          <w:sz w:val="28"/>
          <w:szCs w:val="28"/>
        </w:rPr>
      </w:pPr>
    </w:p>
    <w:p w:rsidR="003146CA" w:rsidRPr="00936836" w:rsidRDefault="003146CA" w:rsidP="008F0F2A">
      <w:pPr>
        <w:tabs>
          <w:tab w:val="left" w:pos="1418"/>
          <w:tab w:val="left" w:pos="6096"/>
        </w:tabs>
        <w:ind w:right="1274"/>
        <w:rPr>
          <w:rFonts w:ascii="Century Gothic" w:hAnsi="Century Gothic"/>
          <w:i/>
          <w:color w:val="FF3B5F"/>
          <w:sz w:val="28"/>
          <w:szCs w:val="28"/>
        </w:rPr>
      </w:pPr>
    </w:p>
    <w:p w:rsidR="00A707BF" w:rsidRPr="00936836" w:rsidRDefault="00A707BF" w:rsidP="008F0F2A">
      <w:pPr>
        <w:tabs>
          <w:tab w:val="left" w:pos="1418"/>
          <w:tab w:val="left" w:pos="6096"/>
        </w:tabs>
        <w:ind w:right="1274"/>
        <w:rPr>
          <w:rFonts w:ascii="Century Gothic" w:hAnsi="Century Gothic"/>
          <w:i/>
          <w:color w:val="FF3B5F"/>
          <w:sz w:val="28"/>
          <w:szCs w:val="28"/>
        </w:rPr>
      </w:pPr>
    </w:p>
    <w:p w:rsidR="000F239A" w:rsidRPr="00936836" w:rsidRDefault="000F239A" w:rsidP="00CA5E68">
      <w:pPr>
        <w:tabs>
          <w:tab w:val="left" w:pos="993"/>
        </w:tabs>
        <w:rPr>
          <w:rFonts w:ascii="Century Gothic" w:hAnsi="Century Gothic"/>
          <w:i/>
          <w:color w:val="FF3B5F"/>
          <w:sz w:val="28"/>
          <w:szCs w:val="28"/>
        </w:rPr>
      </w:pPr>
      <w:r w:rsidRPr="00936836">
        <w:rPr>
          <w:rFonts w:ascii="Century Gothic" w:hAnsi="Century Gothic"/>
          <w:i/>
          <w:color w:val="FF3B5F"/>
          <w:sz w:val="28"/>
          <w:szCs w:val="28"/>
        </w:rPr>
        <w:br w:type="page"/>
      </w:r>
    </w:p>
    <w:p w:rsidR="000F239A" w:rsidRPr="00936836" w:rsidRDefault="00FB2A9B" w:rsidP="00D272F4">
      <w:pPr>
        <w:tabs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  <w:r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4169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301" cy="10692000"/>
                          <a:chOff x="849" y="0"/>
                          <a:chExt cx="7557976" cy="10691495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" y="0"/>
                            <a:ext cx="7557976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Группа 30"/>
                        <wpg:cNvGrpSpPr/>
                        <wpg:grpSpPr>
                          <a:xfrm>
                            <a:off x="1366345" y="2617076"/>
                            <a:ext cx="4872355" cy="3594538"/>
                            <a:chOff x="0" y="0"/>
                            <a:chExt cx="4872355" cy="3594538"/>
                          </a:xfrm>
                        </wpg:grpSpPr>
                        <wps:wsp>
                          <wps:cNvPr id="27" name="Прямая соединительная линия 27"/>
                          <wps:cNvCnPr/>
                          <wps:spPr>
                            <a:xfrm>
                              <a:off x="0" y="2942896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Прямая соединительная линия 28"/>
                          <wps:cNvCnPr/>
                          <wps:spPr>
                            <a:xfrm>
                              <a:off x="0" y="3268717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Прямая соединительная линия 29"/>
                          <wps:cNvCnPr/>
                          <wps:spPr>
                            <a:xfrm>
                              <a:off x="0" y="3594538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Прямая соединительная линия 141"/>
                          <wps:cNvCnPr/>
                          <wps:spPr>
                            <a:xfrm>
                              <a:off x="0" y="0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Прямая соединительная линия 142"/>
                          <wps:cNvCnPr/>
                          <wps:spPr>
                            <a:xfrm>
                              <a:off x="0" y="325821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Прямая соединительная линия 143"/>
                          <wps:cNvCnPr/>
                          <wps:spPr>
                            <a:xfrm>
                              <a:off x="0" y="651641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Прямая соединительная линия 144"/>
                          <wps:cNvCnPr/>
                          <wps:spPr>
                            <a:xfrm>
                              <a:off x="0" y="977462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Прямая соединительная линия 145"/>
                          <wps:cNvCnPr/>
                          <wps:spPr>
                            <a:xfrm>
                              <a:off x="0" y="1303283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Прямая соединительная линия 146"/>
                          <wps:cNvCnPr/>
                          <wps:spPr>
                            <a:xfrm>
                              <a:off x="0" y="1639614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Прямая соединительная линия 147"/>
                          <wps:cNvCnPr/>
                          <wps:spPr>
                            <a:xfrm>
                              <a:off x="0" y="1965434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Прямая соединительная линия 148"/>
                          <wps:cNvCnPr/>
                          <wps:spPr>
                            <a:xfrm>
                              <a:off x="0" y="2291255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" name="Прямая соединительная линия 149"/>
                          <wps:cNvCnPr/>
                          <wps:spPr>
                            <a:xfrm>
                              <a:off x="0" y="2617076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3" name="Группа 213"/>
                        <wpg:cNvGrpSpPr/>
                        <wpg:grpSpPr>
                          <a:xfrm>
                            <a:off x="273269" y="6978869"/>
                            <a:ext cx="6868455" cy="3509811"/>
                            <a:chOff x="0" y="0"/>
                            <a:chExt cx="6868160" cy="3509645"/>
                          </a:xfrm>
                        </wpg:grpSpPr>
                        <wpg:grpSp>
                          <wpg:cNvPr id="214" name="Группа 214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215" name="Рисунок 2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6" name="Рисунок 2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7" name="Рисунок 2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8" name="Рисунок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9" name="Рисунок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0" name="Рисунок 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1" name="Рисунок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1100" y="1857375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D017B" id="Группа 31" o:spid="_x0000_s1026" style="position:absolute;margin-left:0;margin-top:0;width:595.3pt;height:841.9pt;z-index:-251574784;mso-position-horizontal:center;mso-position-horizontal-relative:page;mso-position-vertical:center;mso-position-vertical-relative:page;mso-width-relative:margin;mso-height-relative:margin" coordorigin="8" coordsize="75579,106914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">
                <v:shape id="Рисунок 46" o:spid="_x0000_s1027" type="#_x0000_t75" style="position:absolute;left:8;width:75580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">
                  <v:imagedata r:id="rId34" o:title=""/>
                </v:shape>
                <v:group id="Группа 30" o:spid="_x0000_s1028" style="position:absolute;left:13663;top:26170;width:48724;height:35946" coordsize="48723,3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Прямая соединительная линия 27" o:spid="_x0000_s1029" style="position:absolute;visibility:visible;mso-wrap-style:square" from="0,29428" to="48723,29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28" o:spid="_x0000_s1030" style="position:absolute;visibility:visible;mso-wrap-style:square" from="0,32687" to="48723,3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" strokecolor="black [3213]" strokeweight="1pt">
                    <v:stroke joinstyle="miter"/>
                  </v:line>
                  <v:line id="Прямая соединительная линия 29" o:spid="_x0000_s1031" style="position:absolute;visibility:visible;mso-wrap-style:square" from="0,35945" to="48723,35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" strokecolor="black [3213]" strokeweight="1pt">
                    <v:stroke joinstyle="miter"/>
                  </v:line>
                  <v:line id="Прямая соединительная линия 141" o:spid="_x0000_s1032" style="position:absolute;visibility:visible;mso-wrap-style:square" from="0,0" to="4872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42" o:spid="_x0000_s1033" style="position:absolute;visibility:visible;mso-wrap-style:square" from="0,3258" to="48723,3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43" o:spid="_x0000_s1034" style="position:absolute;visibility:visible;mso-wrap-style:square" from="0,6516" to="48723,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44" o:spid="_x0000_s1035" style="position:absolute;visibility:visible;mso-wrap-style:square" from="0,9774" to="48723,9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" strokecolor="black [3213]" strokeweight="1pt">
                    <v:stroke joinstyle="miter"/>
                  </v:line>
                  <v:line id="Прямая соединительная линия 145" o:spid="_x0000_s1036" style="position:absolute;visibility:visible;mso-wrap-style:square" from="0,13032" to="48723,1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" strokecolor="black [3213]" strokeweight="1pt">
                    <v:stroke joinstyle="miter"/>
                  </v:line>
                  <v:line id="Прямая соединительная линия 146" o:spid="_x0000_s1037" style="position:absolute;visibility:visible;mso-wrap-style:square" from="0,16396" to="48723,16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47" o:spid="_x0000_s1038" style="position:absolute;visibility:visible;mso-wrap-style:square" from="0,19654" to="48723,19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48" o:spid="_x0000_s1039" style="position:absolute;visibility:visible;mso-wrap-style:square" from="0,22912" to="48723,22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" strokecolor="black [3213]" strokeweight="1pt">
                    <v:stroke joinstyle="miter"/>
                  </v:line>
                  <v:line id="Прямая соединительная линия 149" o:spid="_x0000_s1040" style="position:absolute;visibility:visible;mso-wrap-style:square" from="0,26170" to="48723,2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" strokecolor="black [3213]" strokeweight="1pt">
                    <v:stroke joinstyle="miter"/>
                  </v:line>
                </v:group>
                <v:group id="Группа 213" o:spid="_x0000_s1041" style="position:absolute;left:2732;top:69788;width:68685;height:35098" coordsize="68681,3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group id="Группа 214" o:spid="_x0000_s1042" style="position:absolute;width:68681;height:35096" coordsize="68685,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shape id="Рисунок 215" o:spid="_x0000_s1043" type="#_x0000_t75" style="position:absolute;left:4275;width:25260;height:3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">
                      <v:imagedata r:id="rId18" o:title=""/>
                    </v:shape>
                    <v:shape id="Рисунок 216" o:spid="_x0000_s1044" type="#_x0000_t75" style="position:absolute;top:28738;width:1196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">
                      <v:imagedata r:id="rId19" o:title=""/>
                    </v:shape>
                    <v:shape id="Рисунок 217" o:spid="_x0000_s1045" type="#_x0000_t75" style="position:absolute;left:33725;top:24700;width:19323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">
                      <v:imagedata r:id="rId20" o:title=""/>
                    </v:shape>
                    <v:shape id="Рисунок 218" o:spid="_x0000_s1046" type="#_x0000_t75" style="position:absolute;left:42394;top:25650;width:18187;height: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">
                      <v:imagedata r:id="rId21" o:title=""/>
                    </v:shape>
                    <v:shape id="Рисунок 219" o:spid="_x0000_s1047" type="#_x0000_t75" style="position:absolute;left:44413;top:23631;width:16155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">
                      <v:imagedata r:id="rId22" o:title=""/>
                    </v:shape>
                    <v:shape id="Рисунок 220" o:spid="_x0000_s1048" type="#_x0000_t75" style="position:absolute;left:59020;top:13300;width:9665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">
                      <v:imagedata r:id="rId23" o:title=""/>
                    </v:shape>
                  </v:group>
                  <v:shape id="Рисунок 221" o:spid="_x0000_s1049" type="#_x0000_t75" style="position:absolute;left:49911;top:18573;width:5911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">
                    <v:imagedata r:id="rId2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7F5698" w:rsidRPr="00936836" w:rsidRDefault="007F5698" w:rsidP="00677E12">
      <w:pPr>
        <w:tabs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p w:rsidR="00677E12" w:rsidRPr="00936836" w:rsidRDefault="00677E12" w:rsidP="00677E12">
      <w:pPr>
        <w:tabs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sdt>
      <w:sdtPr>
        <w:rPr>
          <w:rFonts w:ascii="Century Gothic" w:hAnsi="Century Gothic"/>
          <w:b/>
          <w:color w:val="FF3B5F"/>
          <w:sz w:val="72"/>
          <w:szCs w:val="72"/>
        </w:rPr>
        <w:id w:val="1802648698"/>
        <w:placeholder>
          <w:docPart w:val="836503DAE6324FD1AAC012A83030E73E"/>
        </w:placeholder>
      </w:sdtPr>
      <w:sdtEndPr>
        <w:rPr>
          <w:b w:val="0"/>
          <w:i/>
        </w:rPr>
      </w:sdtEndPr>
      <w:sdtContent>
        <w:p w:rsidR="00677E12" w:rsidRPr="006261BB" w:rsidRDefault="006261BB" w:rsidP="00A37B23">
          <w:pPr>
            <w:ind w:right="-1"/>
            <w:jc w:val="center"/>
            <w:rPr>
              <w:rFonts w:ascii="Century Gothic" w:hAnsi="Century Gothic"/>
              <w:i/>
              <w:color w:val="FF3B5F"/>
              <w:sz w:val="72"/>
              <w:szCs w:val="72"/>
            </w:rPr>
          </w:pPr>
          <w:r w:rsidRPr="00D272F4">
            <w:rPr>
              <w:rFonts w:ascii="Century Gothic" w:hAnsi="Century Gothic"/>
              <w:b/>
              <w:color w:val="FF3B5F"/>
              <w:sz w:val="72"/>
              <w:szCs w:val="72"/>
            </w:rPr>
            <w:t xml:space="preserve">Мои </w:t>
          </w:r>
          <w:r w:rsidR="00B94F5A" w:rsidRPr="00D272F4">
            <w:rPr>
              <w:rFonts w:ascii="Century Gothic" w:hAnsi="Century Gothic"/>
              <w:b/>
              <w:color w:val="FF3B5F"/>
              <w:sz w:val="72"/>
              <w:szCs w:val="72"/>
            </w:rPr>
            <w:t>увлечения</w:t>
          </w:r>
        </w:p>
      </w:sdtContent>
    </w:sdt>
    <w:p w:rsidR="007F5698" w:rsidRPr="006261BB" w:rsidRDefault="007F5698" w:rsidP="000F239A">
      <w:pPr>
        <w:tabs>
          <w:tab w:val="left" w:pos="2127"/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tbl>
      <w:tblPr>
        <w:tblStyle w:val="a4"/>
        <w:tblpPr w:leftFromText="181" w:rightFromText="181" w:vertAnchor="page" w:horzAnchor="page" w:tblpXSpec="center" w:tblpY="380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</w:tblGrid>
      <w:tr w:rsidR="001C3CB7" w:rsidRPr="006261BB" w:rsidTr="00232973">
        <w:trPr>
          <w:trHeight w:val="4388"/>
        </w:trPr>
        <w:tc>
          <w:tcPr>
            <w:tcW w:w="7797" w:type="dxa"/>
          </w:tcPr>
          <w:p w:rsidR="00D272F4" w:rsidRPr="00D272F4" w:rsidRDefault="00D272F4" w:rsidP="00232973">
            <w:pPr>
              <w:spacing w:line="360" w:lineRule="auto"/>
              <w:ind w:right="-108"/>
              <w:rPr>
                <w:rFonts w:ascii="Century Gothic" w:hAnsi="Century Gothic"/>
                <w:color w:val="FF3B5F"/>
                <w:sz w:val="28"/>
                <w:szCs w:val="28"/>
              </w:rPr>
            </w:pPr>
          </w:p>
        </w:tc>
      </w:tr>
    </w:tbl>
    <w:p w:rsidR="00F8540D" w:rsidRPr="006261BB" w:rsidRDefault="00F8540D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4426FF">
      <w:pPr>
        <w:tabs>
          <w:tab w:val="left" w:pos="2200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4426FF">
      <w:pPr>
        <w:tabs>
          <w:tab w:val="left" w:pos="3030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C74449" w:rsidRPr="006261BB" w:rsidRDefault="00C74449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7F5698" w:rsidRPr="006261BB" w:rsidRDefault="007F5698">
      <w:pPr>
        <w:rPr>
          <w:rFonts w:ascii="Century Gothic" w:hAnsi="Century Gothic"/>
          <w:i/>
          <w:color w:val="FF3B5F"/>
          <w:sz w:val="28"/>
          <w:szCs w:val="28"/>
        </w:rPr>
      </w:pPr>
      <w:r w:rsidRPr="006261BB">
        <w:rPr>
          <w:rFonts w:ascii="Century Gothic" w:hAnsi="Century Gothic"/>
          <w:i/>
          <w:color w:val="FF3B5F"/>
          <w:sz w:val="28"/>
          <w:szCs w:val="28"/>
        </w:rPr>
        <w:br w:type="page"/>
      </w:r>
    </w:p>
    <w:p w:rsidR="007F5698" w:rsidRPr="00FB2A9B" w:rsidRDefault="00232973" w:rsidP="000F239A">
      <w:pPr>
        <w:tabs>
          <w:tab w:val="left" w:pos="2127"/>
          <w:tab w:val="left" w:pos="6096"/>
        </w:tabs>
        <w:rPr>
          <w:rFonts w:ascii="Century Gothic" w:hAnsi="Century Gothic"/>
          <w:i/>
          <w:color w:val="FF3B5F"/>
          <w:sz w:val="36"/>
          <w:szCs w:val="36"/>
        </w:rPr>
      </w:pPr>
      <w:r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519487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6400" cy="10688400"/>
                <wp:effectExtent l="0" t="0" r="6985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00" cy="10685593"/>
                          <a:chOff x="0" y="1403"/>
                          <a:chExt cx="7555865" cy="10685513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3"/>
                            <a:ext cx="7555865" cy="1068551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1" name="Группа 251"/>
                        <wpg:cNvGrpSpPr/>
                        <wpg:grpSpPr>
                          <a:xfrm>
                            <a:off x="1483567" y="1698171"/>
                            <a:ext cx="4745231" cy="5069774"/>
                            <a:chOff x="0" y="0"/>
                            <a:chExt cx="4745231" cy="5069774"/>
                          </a:xfrm>
                        </wpg:grpSpPr>
                        <pic:pic xmlns:pic="http://schemas.openxmlformats.org/drawingml/2006/picture">
                          <pic:nvPicPr>
                            <pic:cNvPr id="74" name="Рисунок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453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Рисунок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0701" y="35626"/>
                              <a:ext cx="195453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" name="Рисунок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71948"/>
                              <a:ext cx="195453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Рисунок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0701" y="2707574"/>
                              <a:ext cx="195453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3" name="Группа 223"/>
                        <wpg:cNvGrpSpPr/>
                        <wpg:grpSpPr>
                          <a:xfrm>
                            <a:off x="158620" y="7072604"/>
                            <a:ext cx="6868160" cy="3509645"/>
                            <a:chOff x="0" y="0"/>
                            <a:chExt cx="6868160" cy="3509645"/>
                          </a:xfrm>
                        </wpg:grpSpPr>
                        <wpg:grpSp>
                          <wpg:cNvPr id="224" name="Группа 224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225" name="Рисунок 2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6" name="Рисунок 2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Рисунок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8" name="Рисунок 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9" name="Рисунок 2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0" name="Рисунок 2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1" name="Рисунок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1100" y="1857375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428D3" id="Группа 6" o:spid="_x0000_s1026" style="position:absolute;margin-left:0;margin-top:0;width:595pt;height:841.6pt;z-index:-251796993;mso-position-horizontal:center;mso-position-horizontal-relative:page;mso-position-vertical:center;mso-position-vertical-relative:page;mso-width-relative:margin;mso-height-relative:margin" coordorigin=",14" coordsize="75558,106855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">
                <v:shape id="Рисунок 65" o:spid="_x0000_s1027" type="#_x0000_t75" style="position:absolute;top:14;width:75558;height:10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">
                  <v:imagedata r:id="rId37" o:title=""/>
                </v:shape>
                <v:group id="Группа 251" o:spid="_x0000_s1028" style="position:absolute;left:14835;top:16981;width:47452;height:50698" coordsize="47452,50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Рисунок 74" o:spid="_x0000_s1029" type="#_x0000_t75" style="position:absolute;width:19545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">
                    <v:imagedata r:id="rId38" o:title=""/>
                  </v:shape>
                  <v:shape id="Рисунок 93" o:spid="_x0000_s1030" type="#_x0000_t75" style="position:absolute;left:27907;top:356;width:19545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">
                    <v:imagedata r:id="rId38" o:title=""/>
                  </v:shape>
                  <v:shape id="Рисунок 95" o:spid="_x0000_s1031" type="#_x0000_t75" style="position:absolute;top:26719;width:19545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">
                    <v:imagedata r:id="rId38" o:title=""/>
                  </v:shape>
                  <v:shape id="Рисунок 97" o:spid="_x0000_s1032" type="#_x0000_t75" style="position:absolute;left:27907;top:27075;width:19545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">
                    <v:imagedata r:id="rId38" o:title=""/>
                  </v:shape>
                </v:group>
                <v:group id="Группа 223" o:spid="_x0000_s1033" style="position:absolute;left:1586;top:70726;width:68681;height:35096" coordsize="68681,3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Группа 224" o:spid="_x0000_s1034" style="position:absolute;width:68681;height:35096" coordsize="68685,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shape id="Рисунок 225" o:spid="_x0000_s1035" type="#_x0000_t75" style="position:absolute;left:4275;width:25260;height:3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">
                      <v:imagedata r:id="rId18" o:title=""/>
                    </v:shape>
                    <v:shape id="Рисунок 226" o:spid="_x0000_s1036" type="#_x0000_t75" style="position:absolute;top:28738;width:1196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">
                      <v:imagedata r:id="rId19" o:title=""/>
                    </v:shape>
                    <v:shape id="Рисунок 227" o:spid="_x0000_s1037" type="#_x0000_t75" style="position:absolute;left:33725;top:24700;width:19323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">
                      <v:imagedata r:id="rId20" o:title=""/>
                    </v:shape>
                    <v:shape id="Рисунок 228" o:spid="_x0000_s1038" type="#_x0000_t75" style="position:absolute;left:42394;top:25650;width:18187;height: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">
                      <v:imagedata r:id="rId21" o:title=""/>
                    </v:shape>
                    <v:shape id="Рисунок 229" o:spid="_x0000_s1039" type="#_x0000_t75" style="position:absolute;left:44413;top:23631;width:16155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">
                      <v:imagedata r:id="rId22" o:title=""/>
                    </v:shape>
                    <v:shape id="Рисунок 230" o:spid="_x0000_s1040" type="#_x0000_t75" style="position:absolute;left:59020;top:13300;width:9665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">
                      <v:imagedata r:id="rId23" o:title=""/>
                    </v:shape>
                  </v:group>
                  <v:shape id="Рисунок 231" o:spid="_x0000_s1041" type="#_x0000_t75" style="position:absolute;left:49911;top:18573;width:5911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">
                    <v:imagedata r:id="rId2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816847" w:rsidRPr="00FB2A9B" w:rsidRDefault="00816847" w:rsidP="00816847">
      <w:pPr>
        <w:tabs>
          <w:tab w:val="left" w:pos="2127"/>
          <w:tab w:val="left" w:pos="6096"/>
        </w:tabs>
        <w:jc w:val="center"/>
        <w:rPr>
          <w:rFonts w:ascii="Century Gothic" w:hAnsi="Century Gothic"/>
          <w:i/>
          <w:color w:val="FF3B5F"/>
          <w:sz w:val="36"/>
          <w:szCs w:val="36"/>
        </w:rPr>
      </w:pPr>
    </w:p>
    <w:sdt>
      <w:sdtPr>
        <w:rPr>
          <w:rFonts w:ascii="Century Gothic" w:hAnsi="Century Gothic"/>
          <w:b/>
          <w:color w:val="FF3B5F"/>
          <w:sz w:val="60"/>
          <w:szCs w:val="60"/>
        </w:rPr>
        <w:id w:val="787323993"/>
        <w:placeholder>
          <w:docPart w:val="E5839C3DF310401684362535B77DC545"/>
        </w:placeholder>
      </w:sdtPr>
      <w:sdtEndPr>
        <w:rPr>
          <w:sz w:val="72"/>
          <w:szCs w:val="72"/>
        </w:rPr>
      </w:sdtEndPr>
      <w:sdtContent>
        <w:p w:rsidR="00AD7B55" w:rsidRPr="00FB2A9B" w:rsidRDefault="00816847" w:rsidP="00816847">
          <w:pPr>
            <w:tabs>
              <w:tab w:val="left" w:pos="2127"/>
              <w:tab w:val="left" w:pos="6096"/>
            </w:tabs>
            <w:jc w:val="center"/>
            <w:rPr>
              <w:rFonts w:ascii="Century Gothic" w:hAnsi="Century Gothic"/>
              <w:b/>
              <w:color w:val="FF3B5F"/>
              <w:sz w:val="72"/>
              <w:szCs w:val="72"/>
            </w:rPr>
          </w:pPr>
          <w:r w:rsidRPr="00FB2A9B">
            <w:rPr>
              <w:rFonts w:ascii="Century Gothic" w:hAnsi="Century Gothic"/>
              <w:b/>
              <w:color w:val="FF3B5F"/>
              <w:sz w:val="72"/>
              <w:szCs w:val="72"/>
            </w:rPr>
            <w:t>Моя семья</w:t>
          </w:r>
        </w:p>
      </w:sdtContent>
    </w:sdt>
    <w:p w:rsidR="00AD7B55" w:rsidRPr="006261BB" w:rsidRDefault="00AD7B55" w:rsidP="00D272F4">
      <w:pPr>
        <w:tabs>
          <w:tab w:val="left" w:pos="3969"/>
          <w:tab w:val="left" w:pos="7371"/>
        </w:tabs>
        <w:jc w:val="center"/>
        <w:rPr>
          <w:rFonts w:ascii="Century Gothic" w:hAnsi="Century Gothic"/>
          <w:i/>
          <w:color w:val="FF3B5F"/>
        </w:rPr>
      </w:pPr>
    </w:p>
    <w:p w:rsidR="00AD7B55" w:rsidRPr="006261BB" w:rsidRDefault="00A37B23" w:rsidP="00232973">
      <w:pPr>
        <w:tabs>
          <w:tab w:val="left" w:pos="2694"/>
          <w:tab w:val="left" w:pos="7088"/>
          <w:tab w:val="left" w:pos="8222"/>
        </w:tabs>
        <w:rPr>
          <w:rFonts w:ascii="Century Gothic" w:hAnsi="Century Gothic"/>
          <w:i/>
          <w:color w:val="FF3B5F"/>
        </w:rPr>
      </w:pPr>
      <w:r w:rsidRPr="006261B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drawing>
          <wp:anchor distT="0" distB="0" distL="114300" distR="114300" simplePos="0" relativeHeight="251655935" behindDoc="1" locked="0" layoutInCell="1" allowOverlap="1" wp14:anchorId="50F37E3C" wp14:editId="283EAC53">
            <wp:simplePos x="0" y="0"/>
            <wp:positionH relativeFrom="column">
              <wp:posOffset>1426210</wp:posOffset>
            </wp:positionH>
            <wp:positionV relativeFrom="page">
              <wp:posOffset>2077720</wp:posOffset>
            </wp:positionV>
            <wp:extent cx="1316990" cy="1590675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1B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drawing>
          <wp:anchor distT="0" distB="0" distL="114300" distR="114300" simplePos="0" relativeHeight="251753984" behindDoc="1" locked="0" layoutInCell="1" allowOverlap="1" wp14:anchorId="112CD293" wp14:editId="7F96FB6F">
            <wp:simplePos x="0" y="0"/>
            <wp:positionH relativeFrom="column">
              <wp:posOffset>4218305</wp:posOffset>
            </wp:positionH>
            <wp:positionV relativeFrom="page">
              <wp:posOffset>2076450</wp:posOffset>
            </wp:positionV>
            <wp:extent cx="1316990" cy="15906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1B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drawing>
          <wp:anchor distT="0" distB="0" distL="114300" distR="114300" simplePos="0" relativeHeight="251758080" behindDoc="1" locked="0" layoutInCell="1" allowOverlap="1" wp14:anchorId="22540F87" wp14:editId="0DE47A19">
            <wp:simplePos x="0" y="0"/>
            <wp:positionH relativeFrom="column">
              <wp:posOffset>4227195</wp:posOffset>
            </wp:positionH>
            <wp:positionV relativeFrom="page">
              <wp:posOffset>4820285</wp:posOffset>
            </wp:positionV>
            <wp:extent cx="1316990" cy="15906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55" w:rsidRPr="006261BB" w:rsidRDefault="00AD7B55" w:rsidP="00AD7B55">
      <w:pPr>
        <w:tabs>
          <w:tab w:val="left" w:pos="4820"/>
          <w:tab w:val="left" w:pos="8222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AD7B55">
      <w:pPr>
        <w:tabs>
          <w:tab w:val="left" w:pos="4820"/>
          <w:tab w:val="left" w:pos="8222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AD7B55">
      <w:pPr>
        <w:tabs>
          <w:tab w:val="left" w:pos="4820"/>
          <w:tab w:val="left" w:pos="8222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AD7B55">
      <w:pPr>
        <w:tabs>
          <w:tab w:val="left" w:pos="4820"/>
          <w:tab w:val="left" w:pos="8222"/>
        </w:tabs>
        <w:rPr>
          <w:rFonts w:ascii="Century Gothic" w:hAnsi="Century Gothic"/>
          <w:i/>
          <w:color w:val="FF3B5F"/>
        </w:rPr>
      </w:pPr>
    </w:p>
    <w:p w:rsidR="00AD7B55" w:rsidRPr="00FB2A9B" w:rsidRDefault="00AD7B55" w:rsidP="00742514">
      <w:pPr>
        <w:tabs>
          <w:tab w:val="left" w:pos="3540"/>
        </w:tabs>
        <w:rPr>
          <w:rFonts w:ascii="Century Gothic" w:hAnsi="Century Gothic"/>
          <w:i/>
          <w:color w:val="FF3B5F"/>
          <w:sz w:val="28"/>
          <w:szCs w:val="28"/>
        </w:rPr>
      </w:pPr>
    </w:p>
    <w:p w:rsidR="00816847" w:rsidRPr="006261BB" w:rsidRDefault="00816847" w:rsidP="00A37B23">
      <w:pPr>
        <w:tabs>
          <w:tab w:val="left" w:pos="7230"/>
        </w:tabs>
        <w:ind w:left="2552"/>
        <w:rPr>
          <w:rFonts w:ascii="Century Gothic" w:hAnsi="Century Gothic"/>
          <w:i/>
          <w:color w:val="FF3B5F"/>
          <w:sz w:val="36"/>
          <w:szCs w:val="36"/>
        </w:rPr>
      </w:pPr>
      <w:r w:rsidRPr="00A23F5E">
        <w:rPr>
          <w:rFonts w:ascii="Century Gothic" w:hAnsi="Century Gothic"/>
          <w:color w:val="FF3B5F"/>
          <w:sz w:val="36"/>
          <w:szCs w:val="36"/>
        </w:rPr>
        <w:t>Мама</w:t>
      </w:r>
      <w:r w:rsidRPr="006261BB">
        <w:rPr>
          <w:rFonts w:ascii="Century Gothic" w:hAnsi="Century Gothic"/>
          <w:i/>
          <w:color w:val="FF3B5F"/>
          <w:sz w:val="36"/>
          <w:szCs w:val="36"/>
        </w:rPr>
        <w:tab/>
      </w:r>
      <w:r w:rsidRPr="00A23F5E">
        <w:rPr>
          <w:rFonts w:ascii="Century Gothic" w:hAnsi="Century Gothic"/>
          <w:color w:val="FF3B5F"/>
          <w:sz w:val="36"/>
          <w:szCs w:val="36"/>
        </w:rPr>
        <w:t>Папа</w:t>
      </w:r>
    </w:p>
    <w:p w:rsidR="00AD7B55" w:rsidRPr="006261BB" w:rsidRDefault="00AD7B55" w:rsidP="00AD7B55">
      <w:pPr>
        <w:tabs>
          <w:tab w:val="left" w:pos="2977"/>
          <w:tab w:val="left" w:pos="6237"/>
        </w:tabs>
        <w:rPr>
          <w:rFonts w:ascii="Century Gothic" w:hAnsi="Century Gothic"/>
          <w:i/>
          <w:color w:val="FF3B5F"/>
        </w:rPr>
      </w:pPr>
    </w:p>
    <w:p w:rsidR="00AD7B55" w:rsidRPr="006261BB" w:rsidRDefault="00232973" w:rsidP="00232973">
      <w:pPr>
        <w:tabs>
          <w:tab w:val="left" w:pos="2694"/>
          <w:tab w:val="left" w:pos="6237"/>
          <w:tab w:val="left" w:pos="7088"/>
        </w:tabs>
        <w:rPr>
          <w:rFonts w:ascii="Century Gothic" w:hAnsi="Century Gothic"/>
          <w:i/>
          <w:color w:val="FF3B5F"/>
        </w:rPr>
      </w:pPr>
      <w:r w:rsidRPr="006261B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drawing>
          <wp:anchor distT="0" distB="0" distL="114300" distR="114300" simplePos="0" relativeHeight="251756032" behindDoc="1" locked="0" layoutInCell="1" allowOverlap="1" wp14:anchorId="79068EE4" wp14:editId="0BA4ABE7">
            <wp:simplePos x="0" y="0"/>
            <wp:positionH relativeFrom="column">
              <wp:posOffset>1424305</wp:posOffset>
            </wp:positionH>
            <wp:positionV relativeFrom="page">
              <wp:posOffset>4820285</wp:posOffset>
            </wp:positionV>
            <wp:extent cx="1316990" cy="1590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55" w:rsidRPr="006261BB" w:rsidRDefault="00AD7B55" w:rsidP="00AD7B55">
      <w:pPr>
        <w:tabs>
          <w:tab w:val="left" w:pos="2977"/>
          <w:tab w:val="left" w:pos="6237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AD7B55">
      <w:pPr>
        <w:tabs>
          <w:tab w:val="left" w:pos="2977"/>
          <w:tab w:val="left" w:pos="6237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2D7F68">
      <w:pPr>
        <w:tabs>
          <w:tab w:val="left" w:pos="4253"/>
          <w:tab w:val="left" w:pos="7655"/>
        </w:tabs>
        <w:rPr>
          <w:rFonts w:ascii="Century Gothic" w:hAnsi="Century Gothic"/>
          <w:i/>
          <w:color w:val="FF3B5F"/>
        </w:rPr>
      </w:pPr>
    </w:p>
    <w:p w:rsidR="00816847" w:rsidRPr="006261BB" w:rsidRDefault="00816847" w:rsidP="002D7F68">
      <w:pPr>
        <w:tabs>
          <w:tab w:val="left" w:pos="4253"/>
          <w:tab w:val="left" w:pos="7655"/>
        </w:tabs>
        <w:rPr>
          <w:rFonts w:ascii="Century Gothic" w:hAnsi="Century Gothic"/>
          <w:i/>
          <w:color w:val="FF3B5F"/>
        </w:rPr>
      </w:pPr>
    </w:p>
    <w:p w:rsidR="00816847" w:rsidRPr="006261BB" w:rsidRDefault="00816847" w:rsidP="002D7F68">
      <w:pPr>
        <w:tabs>
          <w:tab w:val="left" w:pos="4253"/>
          <w:tab w:val="left" w:pos="7655"/>
        </w:tabs>
        <w:rPr>
          <w:rFonts w:ascii="Century Gothic" w:hAnsi="Century Gothic"/>
          <w:i/>
          <w:color w:val="FF3B5F"/>
        </w:rPr>
      </w:pPr>
    </w:p>
    <w:p w:rsidR="00816847" w:rsidRPr="006261BB" w:rsidRDefault="00816847" w:rsidP="002D7F68">
      <w:pPr>
        <w:tabs>
          <w:tab w:val="left" w:pos="4253"/>
          <w:tab w:val="left" w:pos="7655"/>
        </w:tabs>
        <w:rPr>
          <w:rFonts w:ascii="Century Gothic" w:hAnsi="Century Gothic"/>
          <w:i/>
          <w:color w:val="FF3B5F"/>
        </w:rPr>
      </w:pPr>
    </w:p>
    <w:p w:rsidR="00816847" w:rsidRPr="00A23F5E" w:rsidRDefault="00816847" w:rsidP="00A37B23">
      <w:pPr>
        <w:tabs>
          <w:tab w:val="left" w:pos="6946"/>
        </w:tabs>
        <w:ind w:left="2835"/>
        <w:rPr>
          <w:rFonts w:ascii="Century Gothic" w:hAnsi="Century Gothic"/>
          <w:color w:val="FF3B5F"/>
          <w:sz w:val="36"/>
          <w:szCs w:val="36"/>
        </w:rPr>
      </w:pPr>
      <w:r w:rsidRPr="00A23F5E">
        <w:rPr>
          <w:rFonts w:ascii="Century Gothic" w:hAnsi="Century Gothic"/>
          <w:color w:val="FF3B5F"/>
          <w:sz w:val="36"/>
          <w:szCs w:val="36"/>
        </w:rPr>
        <w:t>Брат</w:t>
      </w:r>
      <w:r w:rsidRPr="00A23F5E">
        <w:rPr>
          <w:rFonts w:ascii="Century Gothic" w:hAnsi="Century Gothic"/>
          <w:color w:val="FF3B5F"/>
          <w:sz w:val="36"/>
          <w:szCs w:val="36"/>
        </w:rPr>
        <w:tab/>
        <w:t>Сестра</w:t>
      </w:r>
    </w:p>
    <w:p w:rsidR="00AD7B55" w:rsidRPr="006261BB" w:rsidRDefault="00AD7B55">
      <w:pPr>
        <w:rPr>
          <w:rFonts w:ascii="Century Gothic" w:hAnsi="Century Gothic"/>
          <w:i/>
          <w:color w:val="FF3B5F"/>
        </w:rPr>
      </w:pPr>
      <w:r w:rsidRPr="006261BB">
        <w:rPr>
          <w:rFonts w:ascii="Century Gothic" w:hAnsi="Century Gothic"/>
          <w:i/>
          <w:color w:val="FF3B5F"/>
        </w:rPr>
        <w:br w:type="page"/>
      </w:r>
    </w:p>
    <w:p w:rsidR="006B0A8E" w:rsidRPr="006261BB" w:rsidRDefault="00232973" w:rsidP="003A5FC0">
      <w:pPr>
        <w:tabs>
          <w:tab w:val="left" w:pos="1113"/>
          <w:tab w:val="left" w:pos="8789"/>
        </w:tabs>
        <w:ind w:right="1416"/>
        <w:rPr>
          <w:rFonts w:ascii="Century Gothic" w:hAnsi="Century Gothic"/>
          <w:i/>
          <w:color w:val="FF3B5F"/>
          <w:sz w:val="36"/>
          <w:szCs w:val="36"/>
        </w:rPr>
      </w:pPr>
      <w:r>
        <w:rPr>
          <w:rFonts w:ascii="Century Gothic" w:hAnsi="Century Gothic"/>
          <w:i/>
          <w:noProof/>
          <w:color w:val="FF3B5F"/>
          <w:sz w:val="36"/>
          <w:szCs w:val="3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5193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301" cy="10692000"/>
                          <a:chOff x="849" y="0"/>
                          <a:chExt cx="7557976" cy="10691495"/>
                        </a:xfrm>
                      </wpg:grpSpPr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" y="0"/>
                            <a:ext cx="7557976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9" name="Группа 99"/>
                        <wpg:cNvGrpSpPr/>
                        <wpg:grpSpPr>
                          <a:xfrm>
                            <a:off x="1362269" y="2472612"/>
                            <a:ext cx="4871720" cy="4001985"/>
                            <a:chOff x="0" y="0"/>
                            <a:chExt cx="4871720" cy="4001985"/>
                          </a:xfrm>
                        </wpg:grpSpPr>
                        <wps:wsp>
                          <wps:cNvPr id="169" name="Прямая соединительная линия 169"/>
                          <wps:cNvCnPr/>
                          <wps:spPr>
                            <a:xfrm>
                              <a:off x="0" y="0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" name="Прямая соединительная линия 170"/>
                          <wps:cNvCnPr/>
                          <wps:spPr>
                            <a:xfrm>
                              <a:off x="0" y="249382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" name="Прямая соединительная линия 171"/>
                          <wps:cNvCnPr/>
                          <wps:spPr>
                            <a:xfrm>
                              <a:off x="0" y="498763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Прямая соединительная линия 172"/>
                          <wps:cNvCnPr/>
                          <wps:spPr>
                            <a:xfrm>
                              <a:off x="0" y="748145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Прямая соединительная линия 173"/>
                          <wps:cNvCnPr/>
                          <wps:spPr>
                            <a:xfrm>
                              <a:off x="0" y="997527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Прямая соединительная линия 174"/>
                          <wps:cNvCnPr/>
                          <wps:spPr>
                            <a:xfrm>
                              <a:off x="0" y="1246909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Прямая соединительная линия 175"/>
                          <wps:cNvCnPr/>
                          <wps:spPr>
                            <a:xfrm>
                              <a:off x="0" y="1496290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Прямая соединительная линия 176"/>
                          <wps:cNvCnPr/>
                          <wps:spPr>
                            <a:xfrm>
                              <a:off x="0" y="2244436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Прямая соединительная линия 177"/>
                          <wps:cNvCnPr/>
                          <wps:spPr>
                            <a:xfrm>
                              <a:off x="0" y="2493818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Прямая соединительная линия 180"/>
                          <wps:cNvCnPr/>
                          <wps:spPr>
                            <a:xfrm>
                              <a:off x="0" y="2743200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" name="Прямая соединительная линия 181"/>
                          <wps:cNvCnPr/>
                          <wps:spPr>
                            <a:xfrm>
                              <a:off x="0" y="3004457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Прямая соединительная линия 182"/>
                          <wps:cNvCnPr/>
                          <wps:spPr>
                            <a:xfrm>
                              <a:off x="0" y="3253839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" name="Прямая соединительная линия 183"/>
                          <wps:cNvCnPr/>
                          <wps:spPr>
                            <a:xfrm>
                              <a:off x="0" y="3503221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Прямая соединительная линия 8"/>
                          <wps:cNvCnPr/>
                          <wps:spPr>
                            <a:xfrm>
                              <a:off x="0" y="1745672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" name="Прямая соединительная линия 184"/>
                          <wps:cNvCnPr/>
                          <wps:spPr>
                            <a:xfrm>
                              <a:off x="0" y="3752602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" name="Прямая соединительная линия 179"/>
                          <wps:cNvCnPr/>
                          <wps:spPr>
                            <a:xfrm>
                              <a:off x="0" y="4001985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Прямая соединительная линия 12"/>
                          <wps:cNvCnPr/>
                          <wps:spPr>
                            <a:xfrm>
                              <a:off x="0" y="1995054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2" name="Группа 232"/>
                        <wpg:cNvGrpSpPr/>
                        <wpg:grpSpPr>
                          <a:xfrm>
                            <a:off x="242596" y="6941976"/>
                            <a:ext cx="6868160" cy="3509645"/>
                            <a:chOff x="0" y="0"/>
                            <a:chExt cx="6868160" cy="3509645"/>
                          </a:xfrm>
                        </wpg:grpSpPr>
                        <wpg:grpSp>
                          <wpg:cNvPr id="233" name="Группа 233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234" name="Рисунок 2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5" name="Рисунок 2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6" name="Рисунок 2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7" name="Рисунок 2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8" name="Рисунок 2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9" name="Рисунок 2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0" name="Рисунок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1100" y="1857375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56D38" id="Группа 5" o:spid="_x0000_s1026" style="position:absolute;margin-left:0;margin-top:0;width:595.3pt;height:841.9pt;z-index:-251564544;mso-position-horizontal:center;mso-position-horizontal-relative:page;mso-position-vertical:center;mso-position-vertical-relative:page;mso-width-relative:margin;mso-height-relative:margin" coordorigin="8" coordsize="75579,106914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">
                <v:shape id="Рисунок 89" o:spid="_x0000_s1027" type="#_x0000_t75" style="position:absolute;left:8;width:75580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">
                  <v:imagedata r:id="rId41" o:title=""/>
                </v:shape>
                <v:group id="Группа 99" o:spid="_x0000_s1028" style="position:absolute;left:13622;top:24726;width:48717;height:40019" coordsize="48717,4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line id="Прямая соединительная линия 169" o:spid="_x0000_s1029" style="position:absolute;visibility:visible;mso-wrap-style:square" from="0,0" to="487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70" o:spid="_x0000_s1030" style="position:absolute;visibility:visible;mso-wrap-style:square" from="0,2493" to="48717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" strokecolor="black [3213]" strokeweight="1pt">
                    <v:stroke joinstyle="miter"/>
                  </v:line>
                  <v:line id="Прямая соединительная линия 171" o:spid="_x0000_s1031" style="position:absolute;visibility:visible;mso-wrap-style:square" from="0,4987" to="48717,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" strokecolor="black [3213]" strokeweight="1pt">
                    <v:stroke joinstyle="miter"/>
                  </v:line>
                  <v:line id="Прямая соединительная линия 172" o:spid="_x0000_s1032" style="position:absolute;visibility:visible;mso-wrap-style:square" from="0,7481" to="48717,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73" o:spid="_x0000_s1033" style="position:absolute;visibility:visible;mso-wrap-style:square" from="0,9975" to="48717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74" o:spid="_x0000_s1034" style="position:absolute;visibility:visible;mso-wrap-style:square" from="0,12469" to="48717,12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75" o:spid="_x0000_s1035" style="position:absolute;visibility:visible;mso-wrap-style:square" from="0,14962" to="48717,14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" strokecolor="black [3213]" strokeweight="1pt">
                    <v:stroke joinstyle="miter"/>
                  </v:line>
                  <v:line id="Прямая соединительная линия 176" o:spid="_x0000_s1036" style="position:absolute;visibility:visible;mso-wrap-style:square" from="0,22444" to="48717,2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77" o:spid="_x0000_s1037" style="position:absolute;visibility:visible;mso-wrap-style:square" from="0,24938" to="48717,2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80" o:spid="_x0000_s1038" style="position:absolute;visibility:visible;mso-wrap-style:square" from="0,27432" to="48704,2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" strokecolor="black [3213]" strokeweight="1pt">
                    <v:stroke joinstyle="miter"/>
                  </v:line>
                  <v:line id="Прямая соединительная линия 181" o:spid="_x0000_s1039" style="position:absolute;visibility:visible;mso-wrap-style:square" from="0,30044" to="48704,30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82" o:spid="_x0000_s1040" style="position:absolute;visibility:visible;mso-wrap-style:square" from="0,32538" to="48704,3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83" o:spid="_x0000_s1041" style="position:absolute;visibility:visible;mso-wrap-style:square" from="0,35032" to="48704,3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8" o:spid="_x0000_s1042" style="position:absolute;visibility:visible;mso-wrap-style:square" from="0,17456" to="48717,17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" strokecolor="black [3213]" strokeweight="1pt">
                    <v:stroke joinstyle="miter"/>
                  </v:line>
                  <v:line id="Прямая соединительная линия 184" o:spid="_x0000_s1043" style="position:absolute;visibility:visible;mso-wrap-style:square" from="0,37526" to="48704,3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" strokecolor="black [3213]" strokeweight="1pt">
                    <v:stroke joinstyle="miter"/>
                  </v:line>
                  <v:line id="Прямая соединительная линия 179" o:spid="_x0000_s1044" style="position:absolute;visibility:visible;mso-wrap-style:square" from="0,40019" to="48704,4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" strokecolor="black [3213]" strokeweight="1pt">
                    <v:stroke joinstyle="miter"/>
                  </v:line>
                  <v:line id="Прямая соединительная линия 12" o:spid="_x0000_s1045" style="position:absolute;visibility:visible;mso-wrap-style:square" from="0,19950" to="48717,19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" strokecolor="black [3213]" strokeweight="1pt">
                    <v:stroke joinstyle="miter"/>
                  </v:line>
                </v:group>
                <v:group id="Группа 232" o:spid="_x0000_s1046" style="position:absolute;left:2425;top:69419;width:68682;height:35097" coordsize="68681,3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group id="Группа 233" o:spid="_x0000_s1047" style="position:absolute;width:68681;height:35096" coordsize="68685,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<v:shape id="Рисунок 234" o:spid="_x0000_s1048" type="#_x0000_t75" style="position:absolute;left:4275;width:25260;height:3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">
                      <v:imagedata r:id="rId18" o:title=""/>
                    </v:shape>
                    <v:shape id="Рисунок 235" o:spid="_x0000_s1049" type="#_x0000_t75" style="position:absolute;top:28738;width:1196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">
                      <v:imagedata r:id="rId19" o:title=""/>
                    </v:shape>
                    <v:shape id="Рисунок 236" o:spid="_x0000_s1050" type="#_x0000_t75" style="position:absolute;left:33725;top:24700;width:19323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">
                      <v:imagedata r:id="rId20" o:title=""/>
                    </v:shape>
                    <v:shape id="Рисунок 237" o:spid="_x0000_s1051" type="#_x0000_t75" style="position:absolute;left:42394;top:25650;width:18187;height: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">
                      <v:imagedata r:id="rId21" o:title=""/>
                    </v:shape>
                    <v:shape id="Рисунок 238" o:spid="_x0000_s1052" type="#_x0000_t75" style="position:absolute;left:44413;top:23631;width:16155;height: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">
                      <v:imagedata r:id="rId22" o:title=""/>
                    </v:shape>
                    <v:shape id="Рисунок 239" o:spid="_x0000_s1053" type="#_x0000_t75" style="position:absolute;left:59020;top:13300;width:9665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">
                      <v:imagedata r:id="rId23" o:title=""/>
                    </v:shape>
                  </v:group>
                  <v:shape id="Рисунок 240" o:spid="_x0000_s1054" type="#_x0000_t75" style="position:absolute;left:49911;top:18573;width:5911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">
                    <v:imagedata r:id="rId2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D9687D" w:rsidRPr="006261BB">
        <w:rPr>
          <w:rFonts w:ascii="Century Gothic" w:hAnsi="Century Gothic"/>
          <w:i/>
          <w:color w:val="FF3B5F"/>
          <w:sz w:val="36"/>
          <w:szCs w:val="36"/>
        </w:rPr>
        <w:tab/>
      </w:r>
    </w:p>
    <w:p w:rsidR="00881AB4" w:rsidRPr="006261BB" w:rsidRDefault="00881AB4" w:rsidP="006B0A8E">
      <w:pPr>
        <w:tabs>
          <w:tab w:val="left" w:pos="2268"/>
          <w:tab w:val="left" w:pos="8789"/>
        </w:tabs>
        <w:rPr>
          <w:rFonts w:ascii="Century Gothic" w:hAnsi="Century Gothic"/>
          <w:i/>
          <w:color w:val="FF3B5F"/>
          <w:sz w:val="36"/>
          <w:szCs w:val="36"/>
        </w:rPr>
      </w:pPr>
    </w:p>
    <w:sdt>
      <w:sdtPr>
        <w:rPr>
          <w:rFonts w:ascii="Century Gothic" w:hAnsi="Century Gothic"/>
          <w:b/>
          <w:color w:val="FF3B5F"/>
          <w:sz w:val="72"/>
          <w:szCs w:val="72"/>
        </w:rPr>
        <w:id w:val="1476639357"/>
        <w:placeholder>
          <w:docPart w:val="B8C8B0F7FFB9407A85BE3DC6379921B6"/>
        </w:placeholder>
      </w:sdtPr>
      <w:sdtEndPr>
        <w:rPr>
          <w:b w:val="0"/>
          <w:i/>
        </w:rPr>
      </w:sdtEndPr>
      <w:sdtContent>
        <w:p w:rsidR="006B0A8E" w:rsidRPr="006261BB" w:rsidRDefault="006B0A8E" w:rsidP="00A37B23">
          <w:pPr>
            <w:ind w:right="-1"/>
            <w:jc w:val="center"/>
            <w:rPr>
              <w:rFonts w:ascii="Century Gothic" w:hAnsi="Century Gothic"/>
              <w:i/>
              <w:color w:val="FF3B5F"/>
              <w:sz w:val="72"/>
              <w:szCs w:val="72"/>
            </w:rPr>
          </w:pPr>
          <w:r w:rsidRPr="00A23F5E">
            <w:rPr>
              <w:rFonts w:ascii="Century Gothic" w:hAnsi="Century Gothic"/>
              <w:b/>
              <w:color w:val="FF3B5F"/>
              <w:sz w:val="72"/>
              <w:szCs w:val="72"/>
            </w:rPr>
            <w:t>Мои достижения</w:t>
          </w:r>
        </w:p>
      </w:sdtContent>
    </w:sdt>
    <w:p w:rsidR="00881AB4" w:rsidRPr="006261BB" w:rsidRDefault="00881AB4" w:rsidP="00881AB4">
      <w:pPr>
        <w:ind w:right="2550"/>
        <w:rPr>
          <w:rFonts w:ascii="Century Gothic" w:hAnsi="Century Gothic"/>
          <w:i/>
          <w:color w:val="FF3B5F"/>
          <w:sz w:val="36"/>
          <w:szCs w:val="36"/>
        </w:rPr>
      </w:pPr>
    </w:p>
    <w:tbl>
      <w:tblPr>
        <w:tblStyle w:val="a4"/>
        <w:tblpPr w:leftFromText="181" w:rightFromText="181" w:vertAnchor="text" w:horzAnchor="page" w:tblpXSpec="center" w:tblpY="1"/>
        <w:tblOverlap w:val="never"/>
        <w:tblW w:w="7797" w:type="dxa"/>
        <w:tblLayout w:type="fixed"/>
        <w:tblLook w:val="04A0" w:firstRow="1" w:lastRow="0" w:firstColumn="1" w:lastColumn="0" w:noHBand="0" w:noVBand="1"/>
      </w:tblPr>
      <w:tblGrid>
        <w:gridCol w:w="7797"/>
      </w:tblGrid>
      <w:tr w:rsidR="001C3CB7" w:rsidRPr="00A23F5E" w:rsidTr="00232973">
        <w:trPr>
          <w:trHeight w:val="439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9F18C7" w:rsidRPr="00232973" w:rsidRDefault="009F18C7" w:rsidP="00232973">
            <w:pPr>
              <w:spacing w:line="276" w:lineRule="auto"/>
              <w:ind w:right="-107"/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</w:pPr>
          </w:p>
        </w:tc>
      </w:tr>
    </w:tbl>
    <w:p w:rsidR="006B0A8E" w:rsidRPr="006261BB" w:rsidRDefault="006B0A8E" w:rsidP="009F18C7">
      <w:pPr>
        <w:tabs>
          <w:tab w:val="left" w:pos="1134"/>
          <w:tab w:val="left" w:pos="8789"/>
        </w:tabs>
        <w:spacing w:line="276" w:lineRule="auto"/>
        <w:rPr>
          <w:rFonts w:ascii="Century Gothic" w:hAnsi="Century Gothic"/>
          <w:i/>
          <w:color w:val="FF3B5F"/>
          <w:sz w:val="36"/>
          <w:szCs w:val="36"/>
        </w:rPr>
      </w:pPr>
    </w:p>
    <w:p w:rsidR="00291135" w:rsidRPr="006261BB" w:rsidRDefault="00291135" w:rsidP="009F18C7">
      <w:pPr>
        <w:tabs>
          <w:tab w:val="left" w:pos="1134"/>
        </w:tabs>
        <w:spacing w:line="360" w:lineRule="auto"/>
        <w:ind w:right="-108"/>
        <w:rPr>
          <w:rFonts w:ascii="Century Gothic" w:hAnsi="Century Gothic"/>
          <w:i/>
          <w:color w:val="FF3B5F"/>
          <w:sz w:val="28"/>
          <w:szCs w:val="28"/>
        </w:rPr>
      </w:pPr>
    </w:p>
    <w:p w:rsidR="003146CA" w:rsidRPr="006261BB" w:rsidRDefault="003146CA" w:rsidP="009F18C7">
      <w:pPr>
        <w:tabs>
          <w:tab w:val="left" w:pos="1134"/>
          <w:tab w:val="left" w:pos="2127"/>
        </w:tabs>
        <w:ind w:right="1841"/>
        <w:rPr>
          <w:rFonts w:ascii="Century Gothic" w:hAnsi="Century Gothic"/>
          <w:i/>
          <w:color w:val="FF3B5F"/>
          <w:sz w:val="36"/>
          <w:szCs w:val="36"/>
        </w:rPr>
      </w:pPr>
    </w:p>
    <w:p w:rsidR="00BB1236" w:rsidRPr="006261BB" w:rsidRDefault="00BB1236" w:rsidP="009F18C7">
      <w:pPr>
        <w:tabs>
          <w:tab w:val="left" w:pos="1134"/>
          <w:tab w:val="left" w:pos="2127"/>
        </w:tabs>
        <w:ind w:right="1841"/>
        <w:rPr>
          <w:rFonts w:ascii="Century Gothic" w:hAnsi="Century Gothic"/>
          <w:i/>
          <w:color w:val="FF3B5F"/>
          <w:sz w:val="36"/>
          <w:szCs w:val="36"/>
        </w:rPr>
      </w:pPr>
    </w:p>
    <w:sectPr w:rsidR="00BB1236" w:rsidRPr="006261BB" w:rsidSect="00A37B23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2BC4" w:rsidRDefault="006F2BC4" w:rsidP="000D78B3">
      <w:pPr>
        <w:spacing w:after="0" w:line="240" w:lineRule="auto"/>
      </w:pPr>
      <w:r>
        <w:separator/>
      </w:r>
    </w:p>
  </w:endnote>
  <w:endnote w:type="continuationSeparator" w:id="0">
    <w:p w:rsidR="006F2BC4" w:rsidRDefault="006F2BC4" w:rsidP="000D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8B3" w:rsidRDefault="000D78B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8B3" w:rsidRDefault="000D78B3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8B3" w:rsidRDefault="000D78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2BC4" w:rsidRDefault="006F2BC4" w:rsidP="000D78B3">
      <w:pPr>
        <w:spacing w:after="0" w:line="240" w:lineRule="auto"/>
      </w:pPr>
      <w:r>
        <w:separator/>
      </w:r>
    </w:p>
  </w:footnote>
  <w:footnote w:type="continuationSeparator" w:id="0">
    <w:p w:rsidR="006F2BC4" w:rsidRDefault="006F2BC4" w:rsidP="000D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8B3" w:rsidRDefault="000D78B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8B3" w:rsidRDefault="000D78B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8B3" w:rsidRDefault="000D78B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70C96"/>
    <w:multiLevelType w:val="multilevel"/>
    <w:tmpl w:val="0A46A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2" w15:restartNumberingAfterBreak="0">
    <w:nsid w:val="210B4F75"/>
    <w:multiLevelType w:val="multilevel"/>
    <w:tmpl w:val="EE0A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381064"/>
    <w:multiLevelType w:val="multilevel"/>
    <w:tmpl w:val="07B02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B11802"/>
    <w:multiLevelType w:val="multilevel"/>
    <w:tmpl w:val="EE0A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EB63F8"/>
    <w:multiLevelType w:val="multilevel"/>
    <w:tmpl w:val="E116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F378CB"/>
    <w:multiLevelType w:val="multilevel"/>
    <w:tmpl w:val="86DC1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FFA"/>
    <w:rsid w:val="00001D3D"/>
    <w:rsid w:val="00020C62"/>
    <w:rsid w:val="00025FFA"/>
    <w:rsid w:val="000666F5"/>
    <w:rsid w:val="00084F1D"/>
    <w:rsid w:val="000C0A72"/>
    <w:rsid w:val="000C1548"/>
    <w:rsid w:val="000C3472"/>
    <w:rsid w:val="000D78B3"/>
    <w:rsid w:val="000E099E"/>
    <w:rsid w:val="000E4691"/>
    <w:rsid w:val="000F239A"/>
    <w:rsid w:val="000F7184"/>
    <w:rsid w:val="0010573F"/>
    <w:rsid w:val="001348FF"/>
    <w:rsid w:val="00142516"/>
    <w:rsid w:val="001665E4"/>
    <w:rsid w:val="00184B46"/>
    <w:rsid w:val="001B618F"/>
    <w:rsid w:val="001C3CB7"/>
    <w:rsid w:val="00207F4E"/>
    <w:rsid w:val="00212AEB"/>
    <w:rsid w:val="00232973"/>
    <w:rsid w:val="0024253E"/>
    <w:rsid w:val="00265A5F"/>
    <w:rsid w:val="0026727B"/>
    <w:rsid w:val="00291135"/>
    <w:rsid w:val="002D2A8C"/>
    <w:rsid w:val="002D7F68"/>
    <w:rsid w:val="0030770A"/>
    <w:rsid w:val="003146CA"/>
    <w:rsid w:val="003A5FC0"/>
    <w:rsid w:val="003E0B5C"/>
    <w:rsid w:val="004426FF"/>
    <w:rsid w:val="00483B19"/>
    <w:rsid w:val="004A3666"/>
    <w:rsid w:val="004C1EB8"/>
    <w:rsid w:val="004C4515"/>
    <w:rsid w:val="00524530"/>
    <w:rsid w:val="00554602"/>
    <w:rsid w:val="0055568D"/>
    <w:rsid w:val="005629CB"/>
    <w:rsid w:val="00625733"/>
    <w:rsid w:val="006261BB"/>
    <w:rsid w:val="0066510D"/>
    <w:rsid w:val="00672942"/>
    <w:rsid w:val="00677E12"/>
    <w:rsid w:val="006B0A8E"/>
    <w:rsid w:val="006F2BC4"/>
    <w:rsid w:val="007329BA"/>
    <w:rsid w:val="00735A74"/>
    <w:rsid w:val="00742514"/>
    <w:rsid w:val="007F5698"/>
    <w:rsid w:val="00816847"/>
    <w:rsid w:val="00881AB4"/>
    <w:rsid w:val="0089398F"/>
    <w:rsid w:val="008D53A7"/>
    <w:rsid w:val="008D63A7"/>
    <w:rsid w:val="008F0F2A"/>
    <w:rsid w:val="00920083"/>
    <w:rsid w:val="00936836"/>
    <w:rsid w:val="00990CEE"/>
    <w:rsid w:val="009B4F4A"/>
    <w:rsid w:val="009D1250"/>
    <w:rsid w:val="009D612A"/>
    <w:rsid w:val="009F18C7"/>
    <w:rsid w:val="009F3A62"/>
    <w:rsid w:val="00A23F5E"/>
    <w:rsid w:val="00A2462F"/>
    <w:rsid w:val="00A37B23"/>
    <w:rsid w:val="00A707BF"/>
    <w:rsid w:val="00A832AB"/>
    <w:rsid w:val="00AD7B55"/>
    <w:rsid w:val="00AF35EC"/>
    <w:rsid w:val="00B22643"/>
    <w:rsid w:val="00B47A29"/>
    <w:rsid w:val="00B61541"/>
    <w:rsid w:val="00B902F5"/>
    <w:rsid w:val="00B94F5A"/>
    <w:rsid w:val="00BB1236"/>
    <w:rsid w:val="00BB25FB"/>
    <w:rsid w:val="00C22E7E"/>
    <w:rsid w:val="00C53DB0"/>
    <w:rsid w:val="00C74449"/>
    <w:rsid w:val="00C7518D"/>
    <w:rsid w:val="00C75843"/>
    <w:rsid w:val="00C93A5B"/>
    <w:rsid w:val="00CA3E5B"/>
    <w:rsid w:val="00CA5E68"/>
    <w:rsid w:val="00CC3D8E"/>
    <w:rsid w:val="00D272F4"/>
    <w:rsid w:val="00D616D3"/>
    <w:rsid w:val="00D73CA2"/>
    <w:rsid w:val="00D9687D"/>
    <w:rsid w:val="00DC5246"/>
    <w:rsid w:val="00E23AED"/>
    <w:rsid w:val="00EB2AB3"/>
    <w:rsid w:val="00EB30DC"/>
    <w:rsid w:val="00EC4279"/>
    <w:rsid w:val="00EE3EA1"/>
    <w:rsid w:val="00F77CCF"/>
    <w:rsid w:val="00F8540D"/>
    <w:rsid w:val="00FB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D850F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header"/>
    <w:basedOn w:val="a"/>
    <w:link w:val="a8"/>
    <w:uiPriority w:val="99"/>
    <w:unhideWhenUsed/>
    <w:rsid w:val="000D78B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78B3"/>
  </w:style>
  <w:style w:type="paragraph" w:styleId="a9">
    <w:name w:val="footer"/>
    <w:basedOn w:val="a"/>
    <w:link w:val="aa"/>
    <w:uiPriority w:val="99"/>
    <w:unhideWhenUsed/>
    <w:rsid w:val="000D78B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78B3"/>
  </w:style>
  <w:style w:type="paragraph" w:styleId="ab">
    <w:name w:val="Normal (Web)"/>
    <w:basedOn w:val="a"/>
    <w:uiPriority w:val="99"/>
    <w:semiHidden/>
    <w:unhideWhenUsed/>
    <w:rsid w:val="00025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wmf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glossaryDocument" Target="glossary/document.xml"/><Relationship Id="rId10" Type="http://schemas.openxmlformats.org/officeDocument/2006/relationships/image" Target="media/image1.wmf"/><Relationship Id="rId19" Type="http://schemas.openxmlformats.org/officeDocument/2006/relationships/image" Target="media/image10.png"/><Relationship Id="rId31" Type="http://schemas.openxmlformats.org/officeDocument/2006/relationships/image" Target="media/image22.wmf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wmf"/><Relationship Id="rId30" Type="http://schemas.openxmlformats.org/officeDocument/2006/relationships/image" Target="media/image21.png"/><Relationship Id="rId35" Type="http://schemas.openxmlformats.org/officeDocument/2006/relationships/image" Target="media/image26.wmf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5" Type="http://schemas.openxmlformats.org/officeDocument/2006/relationships/image" Target="media/image16.png"/><Relationship Id="rId33" Type="http://schemas.openxmlformats.org/officeDocument/2006/relationships/image" Target="media/image24.wmf"/><Relationship Id="rId38" Type="http://schemas.openxmlformats.org/officeDocument/2006/relationships/image" Target="media/image29.png"/><Relationship Id="rId46" Type="http://schemas.openxmlformats.org/officeDocument/2006/relationships/header" Target="header3.xml"/><Relationship Id="rId20" Type="http://schemas.openxmlformats.org/officeDocument/2006/relationships/image" Target="media/image11.png"/><Relationship Id="rId41" Type="http://schemas.openxmlformats.org/officeDocument/2006/relationships/image" Target="media/image32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%2052-1\AppData\Roaming\Microsoft\Templates\&#1055;&#1086;&#1088;&#1090;&#1092;&#1086;&#1083;&#1080;&#1086;%20&#1091;&#1095;&#1077;&#1085;&#1080;&#1082;&#1072;%20&#1089;&#1086;%20&#1096;&#1082;&#1086;&#1083;&#1100;&#1085;&#1099;&#1084;&#1080;%20&#1087;&#1088;&#1080;&#1085;&#1072;&#1076;&#1083;&#1077;&#1078;&#1085;&#1086;&#1089;&#1090;&#1103;&#1084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C8B0F7FFB9407A85BE3DC6379921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617D9A-0014-4181-8E62-5B13A1672B57}"/>
      </w:docPartPr>
      <w:docPartBody>
        <w:p w:rsidR="00000000" w:rsidRDefault="002431C5">
          <w:pPr>
            <w:pStyle w:val="B8C8B0F7FFB9407A85BE3DC6379921B6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836503DAE6324FD1AAC012A83030E7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7B5AD2-14CF-4863-A6B7-41253C0C7235}"/>
      </w:docPartPr>
      <w:docPartBody>
        <w:p w:rsidR="00000000" w:rsidRDefault="002431C5">
          <w:pPr>
            <w:pStyle w:val="836503DAE6324FD1AAC012A83030E73E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E5839C3DF310401684362535B77DC5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A6C140-2E25-43C7-8901-56F933D09230}"/>
      </w:docPartPr>
      <w:docPartBody>
        <w:p w:rsidR="00000000" w:rsidRDefault="002431C5">
          <w:pPr>
            <w:pStyle w:val="E5839C3DF310401684362535B77DC545"/>
          </w:pPr>
          <w:r w:rsidRPr="00AC5C1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1C5"/>
    <w:rsid w:val="0024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BD4BD8498F549A8854690910D7367B7">
    <w:name w:val="BBD4BD8498F549A8854690910D7367B7"/>
  </w:style>
  <w:style w:type="paragraph" w:customStyle="1" w:styleId="B8C8B0F7FFB9407A85BE3DC6379921B6">
    <w:name w:val="B8C8B0F7FFB9407A85BE3DC6379921B6"/>
  </w:style>
  <w:style w:type="paragraph" w:customStyle="1" w:styleId="836503DAE6324FD1AAC012A83030E73E">
    <w:name w:val="836503DAE6324FD1AAC012A83030E73E"/>
  </w:style>
  <w:style w:type="paragraph" w:customStyle="1" w:styleId="E5839C3DF310401684362535B77DC545">
    <w:name w:val="E5839C3DF310401684362535B77DC5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5C9504-A132-428A-A4BF-E18E869D79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476BBD8-514D-4322-B2A3-8699728212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740CC-3956-4E3B-A134-A90121D4F1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Портфолио ученика со школьными принадлежностями.dotx</Template>
  <TotalTime>0</TotalTime>
  <Pages>7</Pages>
  <Words>312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2025-03-25T05:13:00Z</dcterms:created>
  <dcterms:modified xsi:type="dcterms:W3CDTF">2025-03-25T05:13:00Z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